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52E8" w14:textId="2F48A87A" w:rsidR="00164212" w:rsidRPr="00D10697" w:rsidRDefault="004001D5" w:rsidP="005D2E7E">
      <w:pPr>
        <w:pStyle w:val="Overskrift2"/>
        <w:rPr>
          <w:sz w:val="21"/>
          <w:szCs w:val="21"/>
        </w:rPr>
      </w:pPr>
      <w:r w:rsidRPr="00D10697">
        <w:rPr>
          <w:color w:val="auto"/>
          <w:sz w:val="21"/>
          <w:szCs w:val="21"/>
        </w:rPr>
        <w:t>ansøgning om deltagelse i testforløb af prototype</w:t>
      </w:r>
      <w:r w:rsidR="00920E49">
        <w:rPr>
          <w:color w:val="auto"/>
          <w:sz w:val="21"/>
          <w:szCs w:val="21"/>
        </w:rPr>
        <w:t>-</w:t>
      </w:r>
      <w:r w:rsidRPr="00D10697">
        <w:rPr>
          <w:color w:val="auto"/>
          <w:sz w:val="21"/>
          <w:szCs w:val="21"/>
        </w:rPr>
        <w:t>koncept for 'stærke forretningsmodeller og ny finansieringsparathed'</w:t>
      </w:r>
      <w:r w:rsidRPr="00D10697">
        <w:rPr>
          <w:sz w:val="21"/>
          <w:szCs w:val="21"/>
        </w:rPr>
        <w:t xml:space="preserve"> </w:t>
      </w:r>
      <w:r w:rsidR="002066C9" w:rsidRPr="00D10697">
        <w:rPr>
          <w:sz w:val="21"/>
          <w:szCs w:val="21"/>
        </w:rPr>
        <w:br/>
      </w:r>
    </w:p>
    <w:tbl>
      <w:tblPr>
        <w:tblStyle w:val="Listetabel6-farverig-farve2"/>
        <w:tblW w:w="0" w:type="auto"/>
        <w:tblLook w:val="04A0" w:firstRow="1" w:lastRow="0" w:firstColumn="1" w:lastColumn="0" w:noHBand="0" w:noVBand="1"/>
      </w:tblPr>
      <w:tblGrid>
        <w:gridCol w:w="8505"/>
      </w:tblGrid>
      <w:tr w:rsidR="009C0C09" w:rsidRPr="002066C9" w14:paraId="3A17BC03" w14:textId="77777777" w:rsidTr="009C0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756DAE1" w14:textId="6F1DDDC6" w:rsidR="009C0C09" w:rsidRPr="00920E49" w:rsidRDefault="009C0C09" w:rsidP="00B6316D">
            <w:pPr>
              <w:rPr>
                <w:b w:val="0"/>
                <w:bCs w:val="0"/>
                <w:sz w:val="18"/>
                <w:szCs w:val="28"/>
              </w:rPr>
            </w:pPr>
            <w:r w:rsidRPr="00920E4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Oplysninger om virksomhed</w:t>
            </w:r>
            <w:r w:rsidR="00A64B27" w:rsidRPr="00920E4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en</w:t>
            </w:r>
            <w:r w:rsidR="00D10697" w:rsidRPr="00920E4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:</w:t>
            </w:r>
          </w:p>
        </w:tc>
      </w:tr>
      <w:tr w:rsidR="009C0C09" w:rsidRPr="002066C9" w14:paraId="3D23A8E0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04188E9C" w14:textId="0D95AEBB" w:rsidR="009C0C09" w:rsidRPr="002066C9" w:rsidRDefault="009C0C09" w:rsidP="009C0C09">
            <w:pPr>
              <w:rPr>
                <w:rFonts w:ascii="Montserrat SemiBold" w:hAnsi="Montserrat SemiBold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Virksomhedsnavn</w:t>
            </w:r>
            <w:r w:rsidR="006B3E25">
              <w:rPr>
                <w:rFonts w:ascii="Montserrat SemiBold" w:hAnsi="Montserrat SemiBold"/>
                <w:sz w:val="18"/>
                <w:szCs w:val="28"/>
              </w:rPr>
              <w:t>:</w:t>
            </w:r>
            <w:r w:rsidR="004E4CB2">
              <w:rPr>
                <w:sz w:val="18"/>
                <w:szCs w:val="28"/>
              </w:rPr>
              <w:t xml:space="preserve"> </w:t>
            </w:r>
            <w:r w:rsidR="00ED32C2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1538550848"/>
                <w:placeholder>
                  <w:docPart w:val="DD9192EC0219445C84B9431DCD80D11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D32C2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4B85991F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3B948380" w14:textId="75FC5F3D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By: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-903375613"/>
                <w:placeholder>
                  <w:docPart w:val="4240642F192340E7A8229C17BF6BC61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1C768E43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F500903" w14:textId="53225A9F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CVR-nr.: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-2046663033"/>
                <w:placeholder>
                  <w:docPart w:val="972943C288394E60A4CCFD028A5CAC6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23C1921A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0B3C4F79" w14:textId="2FA3E814" w:rsidR="009C0C09" w:rsidRPr="002066C9" w:rsidRDefault="002066C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Etablerings år</w:t>
            </w:r>
            <w:r w:rsidR="009C0C09" w:rsidRPr="002066C9">
              <w:rPr>
                <w:rFonts w:ascii="Montserrat SemiBold" w:hAnsi="Montserrat SemiBold"/>
                <w:sz w:val="18"/>
                <w:szCs w:val="28"/>
              </w:rPr>
              <w:t>:</w:t>
            </w:r>
            <w:r w:rsidR="009C0C09"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-530106377"/>
                <w:placeholder>
                  <w:docPart w:val="D50663054B6F4D85BE2945F5BE825BC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51CEFAEC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40EAB50" w14:textId="27BCDA36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Antal ansatte</w:t>
            </w:r>
            <w:r w:rsidR="009119FE">
              <w:rPr>
                <w:rFonts w:ascii="Montserrat SemiBold" w:hAnsi="Montserrat SemiBold"/>
                <w:sz w:val="18"/>
                <w:szCs w:val="28"/>
              </w:rPr>
              <w:t>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515202883"/>
                <w:placeholder>
                  <w:docPart w:val="2ACAA1049FFA47069672BC9241B5388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33A5E0EC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0C7D07EE" w14:textId="18555F61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 xml:space="preserve">Primær kontaktperson: </w:t>
            </w:r>
            <w:sdt>
              <w:sdtPr>
                <w:rPr>
                  <w:sz w:val="18"/>
                  <w:szCs w:val="28"/>
                </w:rPr>
                <w:id w:val="465865554"/>
                <w:placeholder>
                  <w:docPart w:val="899691F363954FE396E58BEA760AB5F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43B35F03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DB27EB2" w14:textId="7EC21653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Titel (ejer/direktør):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210390924"/>
                <w:placeholder>
                  <w:docPart w:val="66CA37B1B6C94CB7B0CBBECDB6C541F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5C4BC5E5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350C2BE" w14:textId="3E9593A3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 xml:space="preserve">Mobil nr.: 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1373653332"/>
                <w:placeholder>
                  <w:docPart w:val="403CBF98926840E3BC8EE9616E5C64E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5DE6178F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61F3B7FC" w14:textId="7F0982C9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E-mail: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-246115783"/>
                <w:placeholder>
                  <w:docPart w:val="973A853125F54B3B92B56A845CB1421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9C0C09" w:rsidRPr="002066C9" w14:paraId="53553CCE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F22C10F" w14:textId="6D5546BF" w:rsidR="009C0C09" w:rsidRPr="002066C9" w:rsidRDefault="009C0C09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sz w:val="18"/>
                <w:szCs w:val="28"/>
              </w:rPr>
              <w:t>Website:</w:t>
            </w:r>
            <w:r w:rsidRPr="002066C9">
              <w:rPr>
                <w:sz w:val="18"/>
                <w:szCs w:val="28"/>
              </w:rPr>
              <w:t xml:space="preserve"> </w:t>
            </w:r>
            <w:sdt>
              <w:sdtPr>
                <w:rPr>
                  <w:sz w:val="18"/>
                  <w:szCs w:val="28"/>
                </w:rPr>
                <w:id w:val="1331106504"/>
                <w:placeholder>
                  <w:docPart w:val="E443CA2D4E5E4C219A199489361A37E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</w:tbl>
    <w:p w14:paraId="45483A5A" w14:textId="6AE37A79" w:rsidR="008E73F3" w:rsidRPr="005E2FDD" w:rsidRDefault="00F94A8E" w:rsidP="005E2FDD">
      <w:pPr>
        <w:rPr>
          <w:sz w:val="18"/>
          <w:szCs w:val="28"/>
        </w:rPr>
      </w:pPr>
      <w:r w:rsidRPr="002066C9">
        <w:rPr>
          <w:sz w:val="18"/>
          <w:szCs w:val="28"/>
        </w:rPr>
        <w:t xml:space="preserve"> </w:t>
      </w:r>
      <w:r w:rsidR="008E73F3">
        <w:rPr>
          <w:sz w:val="18"/>
          <w:szCs w:val="26"/>
        </w:rPr>
        <w:br w:type="page"/>
      </w:r>
    </w:p>
    <w:p w14:paraId="7E8014BF" w14:textId="09DB5141" w:rsidR="005D2E7E" w:rsidRPr="002066C9" w:rsidRDefault="00AE3D73" w:rsidP="00D27D9C">
      <w:pPr>
        <w:pStyle w:val="Overskrift5"/>
        <w:rPr>
          <w:sz w:val="18"/>
          <w:szCs w:val="26"/>
        </w:rPr>
      </w:pPr>
      <w:r w:rsidRPr="002066C9">
        <w:rPr>
          <w:sz w:val="18"/>
          <w:szCs w:val="26"/>
        </w:rPr>
        <w:lastRenderedPageBreak/>
        <w:t>Om virksomhed</w:t>
      </w:r>
      <w:r w:rsidR="00A64B27">
        <w:rPr>
          <w:sz w:val="18"/>
          <w:szCs w:val="26"/>
        </w:rPr>
        <w:t>EN</w:t>
      </w:r>
      <w:r w:rsidRPr="002066C9">
        <w:rPr>
          <w:sz w:val="18"/>
          <w:szCs w:val="26"/>
        </w:rPr>
        <w:t xml:space="preserve">: </w:t>
      </w:r>
    </w:p>
    <w:tbl>
      <w:tblPr>
        <w:tblStyle w:val="Listetabel6-farverig-farve2"/>
        <w:tblpPr w:leftFromText="141" w:rightFromText="141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8505"/>
      </w:tblGrid>
      <w:tr w:rsidR="009C0C09" w:rsidRPr="002066C9" w14:paraId="1ED00016" w14:textId="77777777" w:rsidTr="009C0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69593841" w14:textId="59B795AE" w:rsidR="009C0C09" w:rsidRPr="002066C9" w:rsidRDefault="009C0C09" w:rsidP="009C0C09">
            <w:pPr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 xml:space="preserve">#1 Beskriv kort </w:t>
            </w:r>
            <w:r w:rsidR="00A64B27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jeres</w:t>
            </w:r>
            <w:r w:rsidRPr="002066C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 xml:space="preserve"> virksomhed</w:t>
            </w:r>
            <w:r w:rsidRPr="002066C9">
              <w:rPr>
                <w:b w:val="0"/>
                <w:bCs w:val="0"/>
                <w:sz w:val="18"/>
                <w:szCs w:val="28"/>
              </w:rPr>
              <w:t xml:space="preserve"> </w:t>
            </w:r>
          </w:p>
        </w:tc>
      </w:tr>
      <w:tr w:rsidR="009C0C09" w:rsidRPr="002066C9" w14:paraId="10971617" w14:textId="77777777" w:rsidTr="009C0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2C9FFC19" w14:textId="22D1F277" w:rsidR="009119FE" w:rsidRPr="002066C9" w:rsidRDefault="005B558E" w:rsidP="00B62892">
            <w:pPr>
              <w:ind w:left="0"/>
              <w:rPr>
                <w:rFonts w:ascii="Montserrat SemiBold" w:hAnsi="Montserrat SemiBold"/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952981468"/>
                <w:placeholder>
                  <w:docPart w:val="9596AE3EE3A748AD94D2380DC4AEF19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AE3D73" w:rsidRPr="002066C9" w14:paraId="50CD66DE" w14:textId="77777777" w:rsidTr="009C0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35CB3C19" w14:textId="77777777" w:rsidR="00AE3D73" w:rsidRPr="002066C9" w:rsidRDefault="00AE3D73" w:rsidP="009C0C09">
            <w:pPr>
              <w:rPr>
                <w:sz w:val="18"/>
                <w:szCs w:val="28"/>
              </w:rPr>
            </w:pPr>
          </w:p>
        </w:tc>
      </w:tr>
      <w:tr w:rsidR="00AE3D73" w:rsidRPr="002066C9" w14:paraId="754CB98E" w14:textId="77777777" w:rsidTr="00AE3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00988E" w:themeFill="text2"/>
          </w:tcPr>
          <w:p w14:paraId="05D5C755" w14:textId="36B65961" w:rsidR="00AE3D73" w:rsidRPr="002066C9" w:rsidRDefault="00AE3D73" w:rsidP="00AE3D73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  <w:t xml:space="preserve">#2 Hvad er </w:t>
            </w:r>
            <w:r w:rsidR="00A64B27"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  <w:t>jeres</w:t>
            </w:r>
            <w:r w:rsidRPr="002066C9"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  <w:t xml:space="preserve"> motivation/målsætning for at ansøge om at være med i forløbet?</w:t>
            </w:r>
          </w:p>
        </w:tc>
      </w:tr>
      <w:tr w:rsidR="00AE3D73" w:rsidRPr="002066C9" w14:paraId="20B15960" w14:textId="77777777" w:rsidTr="00AE3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0CEDFA8B" w14:textId="720912E0" w:rsidR="005E2FDD" w:rsidRPr="002066C9" w:rsidRDefault="005B558E" w:rsidP="00B62892">
            <w:pPr>
              <w:ind w:left="0"/>
              <w:rPr>
                <w:rFonts w:ascii="Montserrat SemiBold" w:hAnsi="Montserrat SemiBold"/>
                <w:b/>
                <w:bCs w:val="0"/>
                <w:iCs/>
                <w:color w:val="F0F3BE" w:themeColor="background2"/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866477929"/>
                <w:placeholder>
                  <w:docPart w:val="2FE41A1B08F1476AB05A9AA2271141A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AE3D73" w:rsidRPr="002066C9" w14:paraId="41C703D7" w14:textId="77777777" w:rsidTr="00AE3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7C14B740" w14:textId="77777777" w:rsidR="00AE3D73" w:rsidRPr="002066C9" w:rsidRDefault="00AE3D73" w:rsidP="00AE3D73">
            <w:pPr>
              <w:rPr>
                <w:rFonts w:ascii="Montserrat SemiBold" w:hAnsi="Montserrat SemiBold"/>
                <w:b/>
                <w:bCs w:val="0"/>
                <w:iCs/>
                <w:color w:val="F0F3BE" w:themeColor="background2"/>
                <w:sz w:val="18"/>
                <w:szCs w:val="28"/>
              </w:rPr>
            </w:pPr>
          </w:p>
        </w:tc>
      </w:tr>
      <w:tr w:rsidR="00AE3D73" w:rsidRPr="002066C9" w14:paraId="468BC83F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00988E" w:themeFill="text2"/>
          </w:tcPr>
          <w:p w14:paraId="30E7C560" w14:textId="4E7A2FE8" w:rsidR="00AE3D73" w:rsidRPr="005E2FDD" w:rsidRDefault="00D27D9C" w:rsidP="005E2FDD">
            <w:pPr>
              <w:rPr>
                <w:rFonts w:asciiTheme="minorHAnsi" w:hAnsiTheme="minorHAnsi"/>
                <w:i/>
                <w:iCs/>
                <w:sz w:val="22"/>
              </w:rPr>
            </w:pPr>
            <w:r w:rsidRPr="002066C9"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  <w:t>#3 Foruden ejerleder/direktør, hvem ønsker virksomheden også deltager?</w:t>
            </w:r>
            <w:r w:rsidR="005E2FDD"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  <w:br/>
            </w:r>
            <w:r w:rsidR="005E2FDD" w:rsidRPr="005E2FDD">
              <w:rPr>
                <w:i/>
                <w:iCs/>
                <w:color w:val="F0F3BE" w:themeColor="background2"/>
              </w:rPr>
              <w:t>(navn, stilling, rolle i virksomheden, kort baggrund, e-mail)</w:t>
            </w:r>
          </w:p>
        </w:tc>
      </w:tr>
      <w:tr w:rsidR="00D27D9C" w:rsidRPr="002066C9" w14:paraId="38526461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75938B42" w14:textId="731FC462" w:rsidR="00D27D9C" w:rsidRPr="002066C9" w:rsidRDefault="005B558E" w:rsidP="00B62892">
            <w:pPr>
              <w:ind w:left="0"/>
              <w:rPr>
                <w:rFonts w:ascii="Montserrat SemiBold" w:hAnsi="Montserrat SemiBold"/>
                <w:iCs/>
                <w:color w:val="F0F3BE" w:themeColor="background2"/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772681028"/>
                <w:placeholder>
                  <w:docPart w:val="9F9704CCD3504F0588EC1EE8FE45A1B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</w:tbl>
    <w:p w14:paraId="74BCC330" w14:textId="27411DEA" w:rsidR="005D2E7E" w:rsidRPr="002066C9" w:rsidRDefault="002066C9" w:rsidP="00DC6715">
      <w:pPr>
        <w:rPr>
          <w:sz w:val="18"/>
          <w:szCs w:val="28"/>
        </w:rPr>
      </w:pPr>
      <w:r w:rsidRPr="002066C9">
        <w:rPr>
          <w:sz w:val="18"/>
          <w:szCs w:val="28"/>
        </w:rPr>
        <w:br/>
      </w:r>
    </w:p>
    <w:p w14:paraId="71CFED1F" w14:textId="016C22DC" w:rsidR="00D27D9C" w:rsidRPr="002066C9" w:rsidRDefault="00D27D9C" w:rsidP="009C0C09">
      <w:pPr>
        <w:rPr>
          <w:rFonts w:ascii="Montserrat SemiBold" w:hAnsi="Montserrat SemiBold"/>
          <w:sz w:val="18"/>
          <w:szCs w:val="28"/>
        </w:rPr>
      </w:pPr>
      <w:r w:rsidRPr="002066C9">
        <w:rPr>
          <w:rStyle w:val="Overskrift5Tegn"/>
          <w:sz w:val="18"/>
          <w:szCs w:val="26"/>
        </w:rPr>
        <w:br/>
        <w:t>Hvor er VIRKSOMHED</w:t>
      </w:r>
      <w:r w:rsidR="00A64B27">
        <w:rPr>
          <w:rStyle w:val="Overskrift5Tegn"/>
          <w:sz w:val="18"/>
          <w:szCs w:val="26"/>
        </w:rPr>
        <w:t>EN</w:t>
      </w:r>
      <w:r w:rsidRPr="002066C9">
        <w:rPr>
          <w:rStyle w:val="Overskrift5Tegn"/>
          <w:sz w:val="18"/>
          <w:szCs w:val="26"/>
        </w:rPr>
        <w:t xml:space="preserve"> i dag?</w:t>
      </w:r>
      <w:r w:rsidRPr="002066C9">
        <w:rPr>
          <w:rFonts w:ascii="Montserrat SemiBold" w:hAnsi="Montserrat SemiBold"/>
          <w:sz w:val="18"/>
          <w:szCs w:val="28"/>
        </w:rPr>
        <w:t xml:space="preserve"> </w:t>
      </w:r>
    </w:p>
    <w:tbl>
      <w:tblPr>
        <w:tblStyle w:val="Listetabel6-farverig-farve2"/>
        <w:tblW w:w="0" w:type="auto"/>
        <w:tblLook w:val="04A0" w:firstRow="1" w:lastRow="0" w:firstColumn="1" w:lastColumn="0" w:noHBand="0" w:noVBand="1"/>
      </w:tblPr>
      <w:tblGrid>
        <w:gridCol w:w="8505"/>
      </w:tblGrid>
      <w:tr w:rsidR="000169FB" w:rsidRPr="002066C9" w14:paraId="01393782" w14:textId="77777777" w:rsidTr="00016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34321AC1" w14:textId="6AAE2E2D" w:rsidR="000169FB" w:rsidRPr="008853AF" w:rsidRDefault="000169FB" w:rsidP="000169FB">
            <w:pPr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</w:pPr>
            <w:r w:rsidRPr="008853AF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Beskriv virksomhed</w:t>
            </w:r>
            <w:r w:rsidR="00A64B27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en</w:t>
            </w:r>
            <w:r w:rsidRPr="008853AF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/</w:t>
            </w:r>
            <w:r w:rsidR="00920E4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jeres</w:t>
            </w:r>
            <w:r w:rsidR="00A64B27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 xml:space="preserve"> </w:t>
            </w:r>
            <w:r w:rsidRPr="008853AF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overvejelser indenfor følgende områder:</w:t>
            </w:r>
          </w:p>
        </w:tc>
      </w:tr>
      <w:tr w:rsidR="000169FB" w:rsidRPr="002066C9" w14:paraId="149C98CB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4B40EBA3" w14:textId="5A7CD76C" w:rsidR="000169FB" w:rsidRPr="002066C9" w:rsidRDefault="000169FB" w:rsidP="009C0C09">
            <w:pPr>
              <w:rPr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t>#1 Management</w:t>
            </w:r>
            <w:r w:rsidRPr="002066C9">
              <w:rPr>
                <w:rFonts w:ascii="Montserrat SemiBold" w:hAnsi="Montserrat SemiBold"/>
                <w:iCs/>
                <w:color w:val="auto"/>
                <w:sz w:val="18"/>
                <w:szCs w:val="28"/>
              </w:rPr>
              <w:t>:</w:t>
            </w:r>
            <w:r w:rsidRPr="002066C9">
              <w:rPr>
                <w:rFonts w:ascii="Montserrat SemiBold" w:hAnsi="Montserrat SemiBold"/>
                <w:b/>
                <w:bCs w:val="0"/>
                <w:iCs/>
                <w:color w:val="auto"/>
                <w:sz w:val="18"/>
                <w:szCs w:val="28"/>
              </w:rPr>
              <w:t xml:space="preserve"> </w:t>
            </w:r>
            <w:r w:rsidRPr="002066C9">
              <w:rPr>
                <w:bCs w:val="0"/>
                <w:sz w:val="18"/>
                <w:szCs w:val="28"/>
              </w:rPr>
              <w:t>Hvor</w:t>
            </w:r>
            <w:r w:rsidR="008853AF">
              <w:rPr>
                <w:bCs w:val="0"/>
                <w:sz w:val="18"/>
                <w:szCs w:val="28"/>
              </w:rPr>
              <w:t>dan</w:t>
            </w:r>
            <w:r w:rsidRPr="002066C9">
              <w:rPr>
                <w:bCs w:val="0"/>
                <w:sz w:val="18"/>
                <w:szCs w:val="28"/>
              </w:rPr>
              <w:t xml:space="preserve"> er branchekendskab på ledelsesniveau</w:t>
            </w:r>
            <w:r w:rsidR="008853AF">
              <w:rPr>
                <w:bCs w:val="0"/>
                <w:sz w:val="18"/>
                <w:szCs w:val="28"/>
              </w:rPr>
              <w:t>? H</w:t>
            </w:r>
            <w:r w:rsidRPr="002066C9">
              <w:rPr>
                <w:bCs w:val="0"/>
                <w:sz w:val="18"/>
                <w:szCs w:val="28"/>
              </w:rPr>
              <w:t>vordan er ledelsesteamet sammensat</w:t>
            </w:r>
            <w:r w:rsidR="00A64B27">
              <w:rPr>
                <w:bCs w:val="0"/>
                <w:sz w:val="18"/>
                <w:szCs w:val="28"/>
              </w:rPr>
              <w:t>,</w:t>
            </w:r>
            <w:r w:rsidR="008853AF">
              <w:rPr>
                <w:bCs w:val="0"/>
                <w:sz w:val="18"/>
                <w:szCs w:val="28"/>
              </w:rPr>
              <w:t xml:space="preserve"> og e</w:t>
            </w:r>
            <w:r w:rsidRPr="002066C9">
              <w:rPr>
                <w:bCs w:val="0"/>
                <w:sz w:val="18"/>
                <w:szCs w:val="28"/>
              </w:rPr>
              <w:t>r de rigtige kompetencer til stede</w:t>
            </w:r>
            <w:r w:rsidR="008853AF">
              <w:rPr>
                <w:bCs w:val="0"/>
                <w:sz w:val="18"/>
                <w:szCs w:val="28"/>
              </w:rPr>
              <w:t>? H</w:t>
            </w:r>
            <w:r w:rsidRPr="002066C9">
              <w:rPr>
                <w:bCs w:val="0"/>
                <w:sz w:val="18"/>
                <w:szCs w:val="28"/>
              </w:rPr>
              <w:t>vor meget fylder forretningsudvikling i hverdagen</w:t>
            </w:r>
            <w:r w:rsidR="008853AF">
              <w:rPr>
                <w:bCs w:val="0"/>
                <w:sz w:val="18"/>
                <w:szCs w:val="28"/>
              </w:rPr>
              <w:t>? H</w:t>
            </w:r>
            <w:r w:rsidRPr="002066C9">
              <w:rPr>
                <w:bCs w:val="0"/>
                <w:sz w:val="18"/>
                <w:szCs w:val="28"/>
              </w:rPr>
              <w:t>vor meget arbejdes der med KPI’er</w:t>
            </w:r>
            <w:r w:rsidR="008853AF">
              <w:rPr>
                <w:bCs w:val="0"/>
                <w:sz w:val="18"/>
                <w:szCs w:val="28"/>
              </w:rPr>
              <w:t>? E</w:t>
            </w:r>
            <w:r w:rsidRPr="002066C9">
              <w:rPr>
                <w:bCs w:val="0"/>
                <w:sz w:val="18"/>
                <w:szCs w:val="28"/>
              </w:rPr>
              <w:t xml:space="preserve">r </w:t>
            </w:r>
            <w:r w:rsidR="00A64B27">
              <w:rPr>
                <w:bCs w:val="0"/>
                <w:sz w:val="18"/>
                <w:szCs w:val="28"/>
              </w:rPr>
              <w:t>I</w:t>
            </w:r>
            <w:r w:rsidRPr="002066C9">
              <w:rPr>
                <w:bCs w:val="0"/>
                <w:sz w:val="18"/>
                <w:szCs w:val="28"/>
              </w:rPr>
              <w:t xml:space="preserve"> parat</w:t>
            </w:r>
            <w:r w:rsidR="00A64B27">
              <w:rPr>
                <w:bCs w:val="0"/>
                <w:sz w:val="18"/>
                <w:szCs w:val="28"/>
              </w:rPr>
              <w:t>e</w:t>
            </w:r>
            <w:r w:rsidRPr="002066C9">
              <w:rPr>
                <w:bCs w:val="0"/>
                <w:sz w:val="18"/>
                <w:szCs w:val="28"/>
              </w:rPr>
              <w:t xml:space="preserve"> til at lave de nødvendige investeringer </w:t>
            </w:r>
            <w:r w:rsidR="008853AF">
              <w:rPr>
                <w:bCs w:val="0"/>
                <w:sz w:val="18"/>
                <w:szCs w:val="28"/>
              </w:rPr>
              <w:t xml:space="preserve">og tilføre de nødvendige </w:t>
            </w:r>
            <w:r w:rsidRPr="002066C9">
              <w:rPr>
                <w:bCs w:val="0"/>
                <w:sz w:val="18"/>
                <w:szCs w:val="28"/>
              </w:rPr>
              <w:t>ressourcer?</w:t>
            </w:r>
            <w:r w:rsidR="009119FE">
              <w:rPr>
                <w:bCs w:val="0"/>
                <w:sz w:val="18"/>
                <w:szCs w:val="28"/>
              </w:rPr>
              <w:t xml:space="preserve"> </w:t>
            </w:r>
            <w:r w:rsidR="008853AF">
              <w:rPr>
                <w:bCs w:val="0"/>
                <w:sz w:val="18"/>
                <w:szCs w:val="28"/>
              </w:rPr>
              <w:t xml:space="preserve">Er der andet relevant, </w:t>
            </w:r>
            <w:r w:rsidR="00A64B27">
              <w:rPr>
                <w:bCs w:val="0"/>
                <w:sz w:val="18"/>
                <w:szCs w:val="28"/>
              </w:rPr>
              <w:t>I</w:t>
            </w:r>
            <w:r w:rsidR="008853AF">
              <w:rPr>
                <w:bCs w:val="0"/>
                <w:sz w:val="18"/>
                <w:szCs w:val="28"/>
              </w:rPr>
              <w:t xml:space="preserve"> ønsker at fremhæve?</w:t>
            </w:r>
            <w:r w:rsidR="008853AF">
              <w:rPr>
                <w:bCs w:val="0"/>
                <w:sz w:val="18"/>
                <w:szCs w:val="28"/>
              </w:rPr>
              <w:br/>
            </w:r>
            <w:r w:rsidR="009119FE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9119FE" w:rsidRPr="009119FE">
              <w:rPr>
                <w:bCs w:val="0"/>
                <w:i/>
                <w:iCs/>
                <w:sz w:val="18"/>
                <w:szCs w:val="28"/>
              </w:rPr>
              <w:t>virksomhedens management nedenfor</w:t>
            </w:r>
            <w:r w:rsidR="008853AF">
              <w:rPr>
                <w:bCs w:val="0"/>
                <w:i/>
                <w:iCs/>
                <w:sz w:val="18"/>
                <w:szCs w:val="28"/>
              </w:rPr>
              <w:t xml:space="preserve">. </w:t>
            </w:r>
          </w:p>
        </w:tc>
      </w:tr>
      <w:tr w:rsidR="00D27D9C" w:rsidRPr="002066C9" w14:paraId="009643AA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017EAC5" w14:textId="3DBCB9DB" w:rsidR="007B5F90" w:rsidRPr="002066C9" w:rsidRDefault="005B558E" w:rsidP="007B5F90">
            <w:pPr>
              <w:rPr>
                <w:bCs w:val="0"/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2085091515"/>
                <w:placeholder>
                  <w:docPart w:val="2C18FAD4C84E4582AAA852835F56CFA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119FE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D27D9C" w:rsidRPr="002066C9" w14:paraId="6EFBCCD4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56B16851" w14:textId="372E6C9C" w:rsidR="00D27D9C" w:rsidRPr="002066C9" w:rsidRDefault="000169FB" w:rsidP="00D27D9C">
            <w:pPr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t xml:space="preserve">#2 Forandringsparathed: </w:t>
            </w:r>
            <w:r w:rsidR="00D27D9C" w:rsidRPr="002066C9">
              <w:rPr>
                <w:color w:val="auto"/>
                <w:sz w:val="18"/>
                <w:szCs w:val="28"/>
              </w:rPr>
              <w:t>Hvor villig</w:t>
            </w:r>
            <w:r w:rsidR="00920E49">
              <w:rPr>
                <w:color w:val="auto"/>
                <w:sz w:val="18"/>
                <w:szCs w:val="28"/>
              </w:rPr>
              <w:t>e</w:t>
            </w:r>
            <w:r w:rsidR="00D27D9C" w:rsidRPr="002066C9">
              <w:rPr>
                <w:color w:val="auto"/>
                <w:sz w:val="18"/>
                <w:szCs w:val="28"/>
              </w:rPr>
              <w:t xml:space="preserve"> er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="00D27D9C" w:rsidRPr="002066C9">
              <w:rPr>
                <w:color w:val="auto"/>
                <w:sz w:val="18"/>
                <w:szCs w:val="28"/>
              </w:rPr>
              <w:t xml:space="preserve"> til forandring? Ser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="00D27D9C" w:rsidRPr="002066C9">
              <w:rPr>
                <w:color w:val="auto"/>
                <w:sz w:val="18"/>
                <w:szCs w:val="28"/>
              </w:rPr>
              <w:t xml:space="preserve"> nye muligheder og bruger sparring aktivt</w:t>
            </w:r>
            <w:r w:rsidR="00A64B27">
              <w:rPr>
                <w:color w:val="auto"/>
                <w:sz w:val="18"/>
                <w:szCs w:val="28"/>
              </w:rPr>
              <w:t xml:space="preserve"> til forandring og udvikling? </w:t>
            </w:r>
            <w:r w:rsidR="00D27D9C" w:rsidRPr="002066C9">
              <w:rPr>
                <w:color w:val="auto"/>
                <w:sz w:val="18"/>
                <w:szCs w:val="28"/>
              </w:rPr>
              <w:t xml:space="preserve">Arbejder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="00D27D9C" w:rsidRPr="002066C9">
              <w:rPr>
                <w:color w:val="auto"/>
                <w:sz w:val="18"/>
                <w:szCs w:val="28"/>
              </w:rPr>
              <w:t xml:space="preserve"> med nye løsninger og produkter for at vækste?</w:t>
            </w:r>
            <w:r w:rsidR="005E2FDD">
              <w:rPr>
                <w:color w:val="auto"/>
                <w:sz w:val="18"/>
                <w:szCs w:val="28"/>
              </w:rPr>
              <w:t xml:space="preserve"> </w:t>
            </w:r>
            <w:r w:rsidR="00A64B27">
              <w:rPr>
                <w:bCs w:val="0"/>
                <w:sz w:val="18"/>
                <w:szCs w:val="28"/>
              </w:rPr>
              <w:t>Er der andet relevant, I ønsker at fremhæve?</w:t>
            </w:r>
            <w:r w:rsidR="00A64B27">
              <w:rPr>
                <w:bCs w:val="0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>virksomhedens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 forandringsparathed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D27D9C" w:rsidRPr="002066C9" w14:paraId="475FBA47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5DA96A4B" w14:textId="797A4778" w:rsidR="00D27D9C" w:rsidRPr="002066C9" w:rsidRDefault="005B558E" w:rsidP="00D27D9C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196808746"/>
                <w:placeholder>
                  <w:docPart w:val="2A587BCD7D324E1EA1B130001618272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0169FB" w:rsidRPr="002066C9" w14:paraId="0A4F66DB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78AFC617" w14:textId="2404F694" w:rsidR="000169FB" w:rsidRPr="002066C9" w:rsidRDefault="000169FB" w:rsidP="000169FB">
            <w:pPr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t xml:space="preserve">#3 Finansiel formåen: </w:t>
            </w:r>
            <w:r w:rsidRPr="002066C9">
              <w:rPr>
                <w:color w:val="auto"/>
                <w:sz w:val="18"/>
                <w:szCs w:val="28"/>
              </w:rPr>
              <w:t xml:space="preserve">Hvordan vurderer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Pr="002066C9">
              <w:rPr>
                <w:color w:val="auto"/>
                <w:sz w:val="18"/>
                <w:szCs w:val="28"/>
              </w:rPr>
              <w:t xml:space="preserve"> jeres omsætning i</w:t>
            </w:r>
            <w:r w:rsidR="00A64B27">
              <w:rPr>
                <w:color w:val="auto"/>
                <w:sz w:val="18"/>
                <w:szCs w:val="28"/>
              </w:rPr>
              <w:t>ft.</w:t>
            </w:r>
            <w:r w:rsidRPr="002066C9">
              <w:rPr>
                <w:color w:val="auto"/>
                <w:sz w:val="18"/>
                <w:szCs w:val="28"/>
              </w:rPr>
              <w:t xml:space="preserve"> branchen? Hvordan udvikler driften sig? Hvordan står det til med soliditeten? Er der tilstrækkelig kapital til at realisere mulighederne?</w:t>
            </w:r>
            <w:r w:rsidR="005E2FDD">
              <w:rPr>
                <w:color w:val="auto"/>
                <w:sz w:val="18"/>
                <w:szCs w:val="28"/>
              </w:rPr>
              <w:t xml:space="preserve"> </w:t>
            </w:r>
            <w:r w:rsidR="00A64B2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color w:val="auto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>virksomhedens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 finansielle formåen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0169FB" w:rsidRPr="002066C9" w14:paraId="614422C9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2573A9C1" w14:textId="2B00580F" w:rsidR="000169FB" w:rsidRPr="002066C9" w:rsidRDefault="005B558E" w:rsidP="000169FB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230038923"/>
                <w:placeholder>
                  <w:docPart w:val="A25D73EE8B0849829159393DDA27276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0169FB" w:rsidRPr="002066C9" w14:paraId="2294FC09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6F4AC5D9" w14:textId="1AF75A45" w:rsidR="000169FB" w:rsidRPr="002066C9" w:rsidRDefault="000169FB" w:rsidP="007B5F90">
            <w:pPr>
              <w:rPr>
                <w:color w:val="auto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lastRenderedPageBreak/>
              <w:t xml:space="preserve">#4 Innovationsevne: </w:t>
            </w:r>
            <w:r w:rsidRPr="002066C9">
              <w:rPr>
                <w:color w:val="auto"/>
                <w:sz w:val="18"/>
                <w:szCs w:val="28"/>
              </w:rPr>
              <w:t xml:space="preserve">Hvordan er </w:t>
            </w:r>
            <w:r w:rsidR="00A64B27">
              <w:rPr>
                <w:color w:val="auto"/>
                <w:sz w:val="18"/>
                <w:szCs w:val="28"/>
              </w:rPr>
              <w:t>jeres</w:t>
            </w:r>
            <w:r w:rsidRPr="002066C9">
              <w:rPr>
                <w:color w:val="auto"/>
                <w:sz w:val="18"/>
                <w:szCs w:val="28"/>
              </w:rPr>
              <w:t xml:space="preserve"> erfaring, virksomhed</w:t>
            </w:r>
            <w:r w:rsidR="00A64B27">
              <w:rPr>
                <w:color w:val="auto"/>
                <w:sz w:val="18"/>
                <w:szCs w:val="28"/>
              </w:rPr>
              <w:t>en</w:t>
            </w:r>
            <w:r w:rsidRPr="002066C9">
              <w:rPr>
                <w:color w:val="auto"/>
                <w:sz w:val="18"/>
                <w:szCs w:val="28"/>
              </w:rPr>
              <w:t>s og medarbejder</w:t>
            </w:r>
            <w:r w:rsidR="00A64B27">
              <w:rPr>
                <w:color w:val="auto"/>
                <w:sz w:val="18"/>
                <w:szCs w:val="28"/>
              </w:rPr>
              <w:t>nes</w:t>
            </w:r>
            <w:r w:rsidRPr="002066C9">
              <w:rPr>
                <w:color w:val="auto"/>
                <w:sz w:val="18"/>
                <w:szCs w:val="28"/>
              </w:rPr>
              <w:t xml:space="preserve"> erfaring med drift</w:t>
            </w:r>
            <w:r w:rsidR="00A64B27">
              <w:rPr>
                <w:color w:val="auto"/>
                <w:sz w:val="18"/>
                <w:szCs w:val="28"/>
              </w:rPr>
              <w:t xml:space="preserve"> og udvikling af jeres</w:t>
            </w:r>
            <w:r w:rsidRPr="002066C9">
              <w:rPr>
                <w:color w:val="auto"/>
                <w:sz w:val="18"/>
                <w:szCs w:val="28"/>
              </w:rPr>
              <w:t xml:space="preserve"> forretning i dag? Har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Pr="002066C9">
              <w:rPr>
                <w:color w:val="auto"/>
                <w:sz w:val="18"/>
                <w:szCs w:val="28"/>
              </w:rPr>
              <w:t xml:space="preserve"> erfaringer fra andre brancher? Arbejder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Pr="002066C9">
              <w:rPr>
                <w:color w:val="auto"/>
                <w:sz w:val="18"/>
                <w:szCs w:val="28"/>
              </w:rPr>
              <w:t xml:space="preserve"> systematisk med at forandre og innovere </w:t>
            </w:r>
            <w:r w:rsidR="00A64B27">
              <w:rPr>
                <w:color w:val="auto"/>
                <w:sz w:val="18"/>
                <w:szCs w:val="28"/>
              </w:rPr>
              <w:t xml:space="preserve">jeres </w:t>
            </w:r>
            <w:r w:rsidRPr="002066C9">
              <w:rPr>
                <w:color w:val="auto"/>
                <w:sz w:val="18"/>
                <w:szCs w:val="28"/>
              </w:rPr>
              <w:t>forretning</w:t>
            </w:r>
            <w:r w:rsidR="007B5F90" w:rsidRPr="002066C9">
              <w:rPr>
                <w:color w:val="auto"/>
                <w:sz w:val="18"/>
                <w:szCs w:val="28"/>
              </w:rPr>
              <w:t xml:space="preserve">? </w:t>
            </w:r>
            <w:r w:rsidR="00A64B2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color w:val="auto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virksomhedens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>innovationsevne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0169FB" w:rsidRPr="002066C9" w14:paraId="030059BB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59894A9D" w14:textId="055A77DB" w:rsidR="000169FB" w:rsidRPr="002066C9" w:rsidRDefault="005B558E" w:rsidP="000169FB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399121213"/>
                <w:placeholder>
                  <w:docPart w:val="B2CC6B6B45154D0FB711BF09DFAEF31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0169FB" w:rsidRPr="002066C9" w14:paraId="1BF075CF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37BE55DB" w14:textId="3E5F5C78" w:rsidR="000169FB" w:rsidRPr="002066C9" w:rsidRDefault="000169FB" w:rsidP="007B5F90">
            <w:pPr>
              <w:rPr>
                <w:rFonts w:asciiTheme="minorHAnsi" w:hAnsiTheme="minorHAnsi"/>
                <w:b/>
                <w:sz w:val="24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t xml:space="preserve">#5 Bæredygtighed: </w:t>
            </w:r>
            <w:r w:rsidRPr="002066C9">
              <w:rPr>
                <w:color w:val="auto"/>
                <w:sz w:val="18"/>
                <w:szCs w:val="28"/>
              </w:rPr>
              <w:t>Hvor meget fylder bæredygtighed i</w:t>
            </w:r>
            <w:r w:rsidR="00A64B27">
              <w:rPr>
                <w:color w:val="auto"/>
                <w:sz w:val="18"/>
                <w:szCs w:val="28"/>
              </w:rPr>
              <w:t xml:space="preserve"> </w:t>
            </w:r>
            <w:r w:rsidRPr="002066C9">
              <w:rPr>
                <w:color w:val="auto"/>
                <w:sz w:val="18"/>
                <w:szCs w:val="28"/>
              </w:rPr>
              <w:t xml:space="preserve">dag? Har </w:t>
            </w:r>
            <w:r w:rsidR="00A64B27">
              <w:rPr>
                <w:color w:val="auto"/>
                <w:sz w:val="18"/>
                <w:szCs w:val="28"/>
              </w:rPr>
              <w:t xml:space="preserve">I </w:t>
            </w:r>
            <w:r w:rsidRPr="002066C9">
              <w:rPr>
                <w:color w:val="auto"/>
                <w:sz w:val="18"/>
                <w:szCs w:val="28"/>
              </w:rPr>
              <w:t xml:space="preserve">arbejdet med det? Har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Pr="002066C9">
              <w:rPr>
                <w:color w:val="auto"/>
                <w:sz w:val="18"/>
                <w:szCs w:val="28"/>
              </w:rPr>
              <w:t xml:space="preserve"> en strategisk forståelse</w:t>
            </w:r>
            <w:r w:rsidR="00A64B27">
              <w:rPr>
                <w:color w:val="auto"/>
                <w:sz w:val="18"/>
                <w:szCs w:val="28"/>
              </w:rPr>
              <w:t>,</w:t>
            </w:r>
            <w:r w:rsidRPr="002066C9">
              <w:rPr>
                <w:color w:val="auto"/>
                <w:sz w:val="18"/>
                <w:szCs w:val="28"/>
              </w:rPr>
              <w:t xml:space="preserve"> og hvorfor gør </w:t>
            </w:r>
            <w:r w:rsidR="00A64B27">
              <w:rPr>
                <w:color w:val="auto"/>
                <w:sz w:val="18"/>
                <w:szCs w:val="28"/>
              </w:rPr>
              <w:t>I</w:t>
            </w:r>
            <w:r w:rsidRPr="002066C9">
              <w:rPr>
                <w:color w:val="auto"/>
                <w:sz w:val="18"/>
                <w:szCs w:val="28"/>
              </w:rPr>
              <w:t xml:space="preserve"> det? Eller er I </w:t>
            </w:r>
            <w:r w:rsidR="00A64B27">
              <w:rPr>
                <w:color w:val="auto"/>
                <w:sz w:val="18"/>
                <w:szCs w:val="28"/>
              </w:rPr>
              <w:t xml:space="preserve">ikke </w:t>
            </w:r>
            <w:r w:rsidRPr="002066C9">
              <w:rPr>
                <w:color w:val="auto"/>
                <w:sz w:val="18"/>
                <w:szCs w:val="28"/>
              </w:rPr>
              <w:t>i gang med det</w:t>
            </w:r>
            <w:r w:rsidR="00890147">
              <w:rPr>
                <w:color w:val="auto"/>
                <w:sz w:val="18"/>
                <w:szCs w:val="28"/>
              </w:rPr>
              <w:t>te</w:t>
            </w:r>
            <w:r w:rsidRPr="002066C9">
              <w:rPr>
                <w:color w:val="auto"/>
                <w:sz w:val="18"/>
                <w:szCs w:val="28"/>
              </w:rPr>
              <w:t xml:space="preserve"> område </w:t>
            </w:r>
            <w:r w:rsidR="00890147">
              <w:rPr>
                <w:color w:val="auto"/>
                <w:sz w:val="18"/>
                <w:szCs w:val="28"/>
              </w:rPr>
              <w:t>endnu</w:t>
            </w:r>
            <w:r w:rsidRPr="002066C9">
              <w:rPr>
                <w:color w:val="auto"/>
                <w:sz w:val="18"/>
                <w:szCs w:val="28"/>
              </w:rPr>
              <w:t>?</w:t>
            </w:r>
            <w:r w:rsidR="00A64B27">
              <w:rPr>
                <w:color w:val="auto"/>
                <w:sz w:val="18"/>
                <w:szCs w:val="28"/>
              </w:rPr>
              <w:t xml:space="preserve"> </w:t>
            </w:r>
            <w:r w:rsidR="00A64B2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color w:val="auto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virksomhedens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>bæredygtighed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7B5F90" w:rsidRPr="002066C9" w14:paraId="5254A6F1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6F635F87" w14:textId="5E497A57" w:rsidR="007B5F90" w:rsidRPr="002066C9" w:rsidRDefault="005B558E" w:rsidP="007B5F90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667162907"/>
                <w:placeholder>
                  <w:docPart w:val="C025A4E76005426CBA2F6CE4609088B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7B5F90" w:rsidRPr="002066C9" w14:paraId="4E0D78CB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6DF7949F" w14:textId="0B09649B" w:rsidR="007B5F90" w:rsidRPr="002066C9" w:rsidRDefault="007B5F90" w:rsidP="007B5F90">
            <w:pPr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  <w:t xml:space="preserve">#6 Data og digitalisering: </w:t>
            </w:r>
            <w:r w:rsidRPr="002066C9">
              <w:rPr>
                <w:color w:val="auto"/>
                <w:sz w:val="18"/>
                <w:szCs w:val="28"/>
              </w:rPr>
              <w:t>Bruger</w:t>
            </w:r>
            <w:r w:rsidR="00890147">
              <w:rPr>
                <w:color w:val="auto"/>
                <w:sz w:val="18"/>
                <w:szCs w:val="28"/>
              </w:rPr>
              <w:t xml:space="preserve"> I - u</w:t>
            </w:r>
            <w:r w:rsidR="00890147" w:rsidRPr="002066C9">
              <w:rPr>
                <w:color w:val="auto"/>
                <w:sz w:val="18"/>
                <w:szCs w:val="28"/>
              </w:rPr>
              <w:t>dover økonomistyring</w:t>
            </w:r>
            <w:r w:rsidR="00890147">
              <w:rPr>
                <w:color w:val="auto"/>
                <w:sz w:val="18"/>
                <w:szCs w:val="28"/>
              </w:rPr>
              <w:t xml:space="preserve"> -</w:t>
            </w:r>
            <w:r w:rsidR="00890147" w:rsidRPr="002066C9">
              <w:rPr>
                <w:color w:val="auto"/>
                <w:sz w:val="18"/>
                <w:szCs w:val="28"/>
              </w:rPr>
              <w:t xml:space="preserve"> </w:t>
            </w:r>
            <w:r w:rsidRPr="002066C9">
              <w:rPr>
                <w:color w:val="auto"/>
                <w:sz w:val="18"/>
                <w:szCs w:val="28"/>
              </w:rPr>
              <w:t>digitale værktøjer til forretningsførelse</w:t>
            </w:r>
            <w:r w:rsidR="00890147">
              <w:rPr>
                <w:color w:val="auto"/>
                <w:sz w:val="18"/>
                <w:szCs w:val="28"/>
              </w:rPr>
              <w:t xml:space="preserve"> og da, hvordan og evt. hvilke</w:t>
            </w:r>
            <w:r w:rsidRPr="002066C9">
              <w:rPr>
                <w:color w:val="auto"/>
                <w:sz w:val="18"/>
                <w:szCs w:val="28"/>
              </w:rPr>
              <w:t xml:space="preserve">? Er det en central del af </w:t>
            </w:r>
            <w:r w:rsidR="00890147">
              <w:rPr>
                <w:color w:val="auto"/>
                <w:sz w:val="18"/>
                <w:szCs w:val="28"/>
              </w:rPr>
              <w:t>jeres</w:t>
            </w:r>
            <w:r w:rsidRPr="002066C9">
              <w:rPr>
                <w:color w:val="auto"/>
                <w:sz w:val="18"/>
                <w:szCs w:val="28"/>
              </w:rPr>
              <w:t xml:space="preserve"> virksomhedsudvikling hele tiden at forbedre performance</w:t>
            </w:r>
            <w:r w:rsidR="00920E49">
              <w:rPr>
                <w:color w:val="auto"/>
                <w:sz w:val="18"/>
                <w:szCs w:val="28"/>
              </w:rPr>
              <w:t>,</w:t>
            </w:r>
            <w:r w:rsidRPr="002066C9">
              <w:rPr>
                <w:color w:val="auto"/>
                <w:sz w:val="18"/>
                <w:szCs w:val="28"/>
              </w:rPr>
              <w:t xml:space="preserve"> og er digitale løsninger en vej hertil?</w:t>
            </w:r>
            <w:r w:rsidR="005E2FDD">
              <w:rPr>
                <w:color w:val="auto"/>
                <w:sz w:val="18"/>
                <w:szCs w:val="28"/>
              </w:rPr>
              <w:t xml:space="preserve"> </w:t>
            </w:r>
            <w:r w:rsidR="0089014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color w:val="auto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virksomhedens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brug af data og digitalisering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>nedenfor</w:t>
            </w:r>
          </w:p>
        </w:tc>
      </w:tr>
      <w:tr w:rsidR="007B5F90" w:rsidRPr="002066C9" w14:paraId="5AA59D5C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3751DD5A" w14:textId="5060236E" w:rsidR="007B5F90" w:rsidRPr="002066C9" w:rsidRDefault="005B558E" w:rsidP="007B5F90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465403773"/>
                <w:placeholder>
                  <w:docPart w:val="1845A069730D4239BED83729EBF5A04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7B5F90" w:rsidRPr="002066C9" w14:paraId="1D1A726A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685EEF97" w14:textId="43D0F927" w:rsidR="007B5F90" w:rsidRPr="002066C9" w:rsidRDefault="007B5F90" w:rsidP="007B5F90">
            <w:pPr>
              <w:rPr>
                <w:rFonts w:ascii="Montserrat SemiBold" w:hAnsi="Montserrat SemiBold"/>
                <w:bCs w:val="0"/>
                <w:iCs/>
                <w:color w:val="auto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iCs/>
                <w:sz w:val="18"/>
                <w:szCs w:val="28"/>
              </w:rPr>
              <w:t xml:space="preserve">#7 Partnerskaber: </w:t>
            </w:r>
            <w:r w:rsidRPr="002066C9">
              <w:rPr>
                <w:bCs w:val="0"/>
                <w:sz w:val="18"/>
                <w:szCs w:val="28"/>
              </w:rPr>
              <w:t xml:space="preserve">Hvor meget betyder omverdenen for </w:t>
            </w:r>
            <w:r w:rsidR="00890147">
              <w:rPr>
                <w:bCs w:val="0"/>
                <w:sz w:val="18"/>
                <w:szCs w:val="28"/>
              </w:rPr>
              <w:t>jer?</w:t>
            </w:r>
            <w:r w:rsidRPr="002066C9">
              <w:rPr>
                <w:bCs w:val="0"/>
                <w:sz w:val="18"/>
                <w:szCs w:val="28"/>
              </w:rPr>
              <w:t xml:space="preserve"> Er </w:t>
            </w:r>
            <w:r w:rsidR="00890147">
              <w:rPr>
                <w:bCs w:val="0"/>
                <w:sz w:val="18"/>
                <w:szCs w:val="28"/>
              </w:rPr>
              <w:t xml:space="preserve">jeres </w:t>
            </w:r>
            <w:r w:rsidRPr="002066C9">
              <w:rPr>
                <w:bCs w:val="0"/>
                <w:sz w:val="18"/>
                <w:szCs w:val="28"/>
              </w:rPr>
              <w:t>virksomhed en ø, hvor I løser tingene selv eller indgår I i samarbejder som en vigtig del af jeres produkt/udviklingsarbejde således, at det også bidrager til jeres samlede resultater som virksomhed?</w:t>
            </w:r>
            <w:r w:rsidR="005E2FDD">
              <w:rPr>
                <w:bCs w:val="0"/>
                <w:sz w:val="18"/>
                <w:szCs w:val="28"/>
              </w:rPr>
              <w:t xml:space="preserve"> </w:t>
            </w:r>
            <w:r w:rsidR="0089014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bCs w:val="0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virksomhedens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>partnerrelationer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7B5F90" w:rsidRPr="002066C9" w14:paraId="18DC9AED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61587064" w14:textId="40FF9049" w:rsidR="007B5F90" w:rsidRPr="002066C9" w:rsidRDefault="005B558E" w:rsidP="007B5F90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953682995"/>
                <w:placeholder>
                  <w:docPart w:val="1D4C4D5070F94FAD8D48328708F2C25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7B5F90" w:rsidRPr="002066C9" w14:paraId="31799C0D" w14:textId="77777777" w:rsidTr="00D27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3FD38A9E" w14:textId="0265502D" w:rsidR="007B5F90" w:rsidRPr="002066C9" w:rsidRDefault="007B5F90" w:rsidP="007B5F90">
            <w:pPr>
              <w:rPr>
                <w:rFonts w:ascii="Montserrat SemiBold" w:hAnsi="Montserrat SemiBold"/>
                <w:iCs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iCs/>
                <w:sz w:val="18"/>
                <w:szCs w:val="28"/>
              </w:rPr>
              <w:t xml:space="preserve">#8 Kundefokus: </w:t>
            </w:r>
            <w:r w:rsidRPr="002066C9">
              <w:rPr>
                <w:bCs w:val="0"/>
                <w:sz w:val="18"/>
                <w:szCs w:val="28"/>
              </w:rPr>
              <w:t xml:space="preserve">Er det kunderne, der finder </w:t>
            </w:r>
            <w:r w:rsidR="00890147">
              <w:rPr>
                <w:bCs w:val="0"/>
                <w:sz w:val="18"/>
                <w:szCs w:val="28"/>
              </w:rPr>
              <w:t xml:space="preserve">jer/jeres </w:t>
            </w:r>
            <w:r w:rsidRPr="002066C9">
              <w:rPr>
                <w:bCs w:val="0"/>
                <w:sz w:val="18"/>
                <w:szCs w:val="28"/>
              </w:rPr>
              <w:t>virksomhed</w:t>
            </w:r>
            <w:r w:rsidR="00920E49">
              <w:rPr>
                <w:bCs w:val="0"/>
                <w:sz w:val="18"/>
                <w:szCs w:val="28"/>
              </w:rPr>
              <w:t>,</w:t>
            </w:r>
            <w:r w:rsidRPr="002066C9">
              <w:rPr>
                <w:bCs w:val="0"/>
                <w:sz w:val="18"/>
                <w:szCs w:val="28"/>
              </w:rPr>
              <w:t xml:space="preserve"> eller har </w:t>
            </w:r>
            <w:r w:rsidR="00890147">
              <w:rPr>
                <w:bCs w:val="0"/>
                <w:sz w:val="18"/>
                <w:szCs w:val="28"/>
              </w:rPr>
              <w:t>I</w:t>
            </w:r>
            <w:r w:rsidRPr="002066C9">
              <w:rPr>
                <w:bCs w:val="0"/>
                <w:sz w:val="18"/>
                <w:szCs w:val="28"/>
              </w:rPr>
              <w:t xml:space="preserve"> fokus på at udvikle </w:t>
            </w:r>
            <w:r w:rsidR="00890147">
              <w:rPr>
                <w:bCs w:val="0"/>
                <w:sz w:val="18"/>
                <w:szCs w:val="28"/>
              </w:rPr>
              <w:t>jeres</w:t>
            </w:r>
            <w:r w:rsidRPr="002066C9">
              <w:rPr>
                <w:bCs w:val="0"/>
                <w:sz w:val="18"/>
                <w:szCs w:val="28"/>
              </w:rPr>
              <w:t xml:space="preserve"> virksomhed mod nye målgrupper og nye kundesegmenter?</w:t>
            </w:r>
            <w:r w:rsidR="005E2FDD">
              <w:rPr>
                <w:bCs w:val="0"/>
                <w:sz w:val="18"/>
                <w:szCs w:val="28"/>
              </w:rPr>
              <w:t xml:space="preserve"> </w:t>
            </w:r>
            <w:r w:rsidR="0042052F">
              <w:rPr>
                <w:bCs w:val="0"/>
                <w:sz w:val="18"/>
                <w:szCs w:val="28"/>
              </w:rPr>
              <w:t xml:space="preserve">Arbejder I strategisk med ”gæsterejsen”? </w:t>
            </w:r>
            <w:r w:rsidR="00890147">
              <w:rPr>
                <w:bCs w:val="0"/>
                <w:sz w:val="18"/>
                <w:szCs w:val="28"/>
              </w:rPr>
              <w:t>Er der andet relevant, I ønsker at fremhæve?</w:t>
            </w:r>
            <w:r w:rsidR="008853AF">
              <w:rPr>
                <w:bCs w:val="0"/>
                <w:sz w:val="18"/>
                <w:szCs w:val="28"/>
              </w:rPr>
              <w:br/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Beskriv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 xml:space="preserve">og uddyb 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virksomhedens </w:t>
            </w:r>
            <w:r w:rsidR="005E2FDD">
              <w:rPr>
                <w:bCs w:val="0"/>
                <w:i/>
                <w:iCs/>
                <w:sz w:val="18"/>
                <w:szCs w:val="28"/>
              </w:rPr>
              <w:t>kundefokus</w:t>
            </w:r>
            <w:r w:rsidR="005E2FDD" w:rsidRPr="009119FE">
              <w:rPr>
                <w:bCs w:val="0"/>
                <w:i/>
                <w:iCs/>
                <w:sz w:val="18"/>
                <w:szCs w:val="28"/>
              </w:rPr>
              <w:t xml:space="preserve"> nedenfor</w:t>
            </w:r>
          </w:p>
        </w:tc>
      </w:tr>
      <w:tr w:rsidR="007B5F90" w:rsidRPr="002066C9" w14:paraId="67E78047" w14:textId="77777777" w:rsidTr="00D27D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auto"/>
          </w:tcPr>
          <w:p w14:paraId="7D84BA2E" w14:textId="27CA4A5E" w:rsidR="007B5F90" w:rsidRPr="002066C9" w:rsidRDefault="005B558E" w:rsidP="007B5F90">
            <w:pPr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147319613"/>
                <w:placeholder>
                  <w:docPart w:val="195945577ECF4B85B169D03DF0BE875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E2FDD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</w:tbl>
    <w:p w14:paraId="0FD7CC20" w14:textId="426C6FF3" w:rsidR="00090551" w:rsidRPr="005E2FDD" w:rsidRDefault="009C0C09" w:rsidP="005E2FDD">
      <w:pPr>
        <w:rPr>
          <w:rFonts w:ascii="Montserrat SemiBold" w:hAnsi="Montserrat SemiBold"/>
          <w:sz w:val="18"/>
          <w:szCs w:val="28"/>
        </w:rPr>
      </w:pPr>
      <w:r w:rsidRPr="002066C9">
        <w:rPr>
          <w:rFonts w:ascii="Montserrat SemiBold" w:hAnsi="Montserrat SemiBold"/>
          <w:iCs/>
          <w:sz w:val="18"/>
          <w:szCs w:val="28"/>
        </w:rPr>
        <w:br/>
      </w:r>
    </w:p>
    <w:p w14:paraId="7E934EA6" w14:textId="77777777" w:rsidR="00090551" w:rsidRDefault="00090551" w:rsidP="004227F9">
      <w:pPr>
        <w:pStyle w:val="Overskrift5"/>
        <w:rPr>
          <w:sz w:val="18"/>
          <w:szCs w:val="26"/>
        </w:rPr>
      </w:pPr>
    </w:p>
    <w:p w14:paraId="6BD3E5CC" w14:textId="77777777" w:rsidR="00090551" w:rsidRDefault="00090551" w:rsidP="004227F9">
      <w:pPr>
        <w:pStyle w:val="Overskrift5"/>
        <w:rPr>
          <w:sz w:val="18"/>
          <w:szCs w:val="26"/>
        </w:rPr>
      </w:pPr>
    </w:p>
    <w:p w14:paraId="6550AE16" w14:textId="77777777" w:rsidR="00090551" w:rsidRDefault="00090551" w:rsidP="004227F9">
      <w:pPr>
        <w:pStyle w:val="Overskrift5"/>
        <w:rPr>
          <w:sz w:val="18"/>
          <w:szCs w:val="26"/>
        </w:rPr>
      </w:pPr>
    </w:p>
    <w:p w14:paraId="4D5D07D1" w14:textId="77777777" w:rsidR="005E62B8" w:rsidRDefault="005E62B8" w:rsidP="005E62B8"/>
    <w:p w14:paraId="2BD365A3" w14:textId="77777777" w:rsidR="005E62B8" w:rsidRDefault="005E62B8" w:rsidP="005E62B8"/>
    <w:p w14:paraId="5513C9BE" w14:textId="77777777" w:rsidR="005E62B8" w:rsidRPr="005E62B8" w:rsidRDefault="005E62B8" w:rsidP="005E62B8"/>
    <w:p w14:paraId="66C3B69A" w14:textId="6A677ED8" w:rsidR="008E73F3" w:rsidRPr="00890147" w:rsidRDefault="008E73F3" w:rsidP="00890147">
      <w:pPr>
        <w:pStyle w:val="Overskrift5"/>
        <w:rPr>
          <w:sz w:val="18"/>
          <w:szCs w:val="26"/>
        </w:rPr>
      </w:pPr>
      <w:r>
        <w:rPr>
          <w:sz w:val="18"/>
          <w:szCs w:val="26"/>
        </w:rPr>
        <w:lastRenderedPageBreak/>
        <w:br/>
        <w:t xml:space="preserve">                                                                                                                                                              </w:t>
      </w:r>
    </w:p>
    <w:p w14:paraId="7A7A5BC9" w14:textId="77777777" w:rsidR="002479FA" w:rsidRDefault="002479FA">
      <w:pPr>
        <w:spacing w:after="0" w:line="240" w:lineRule="auto"/>
        <w:rPr>
          <w:rFonts w:ascii="Montserrat ExtraBold" w:eastAsiaTheme="majorEastAsia" w:hAnsi="Montserrat ExtraBold" w:cs="Times New Roman (Overskrifter"/>
          <w:b/>
          <w:caps/>
          <w:color w:val="000000" w:themeColor="text1"/>
          <w:sz w:val="18"/>
          <w:szCs w:val="26"/>
        </w:rPr>
      </w:pPr>
    </w:p>
    <w:p w14:paraId="2D5F6493" w14:textId="35DC7D67" w:rsidR="00E42E4F" w:rsidRPr="002066C9" w:rsidRDefault="007B5F90" w:rsidP="004227F9">
      <w:pPr>
        <w:pStyle w:val="Overskrift5"/>
        <w:rPr>
          <w:sz w:val="18"/>
          <w:szCs w:val="26"/>
        </w:rPr>
      </w:pPr>
      <w:r w:rsidRPr="002066C9">
        <w:rPr>
          <w:sz w:val="18"/>
          <w:szCs w:val="26"/>
        </w:rPr>
        <w:t xml:space="preserve">Nøgletal </w:t>
      </w:r>
    </w:p>
    <w:p w14:paraId="5EBCEA21" w14:textId="651A7216" w:rsidR="007B5F90" w:rsidRPr="002066C9" w:rsidRDefault="007B5F90" w:rsidP="007B5F90">
      <w:pPr>
        <w:rPr>
          <w:rFonts w:ascii="Montserrat SemiBold" w:hAnsi="Montserrat SemiBold"/>
          <w:sz w:val="18"/>
          <w:szCs w:val="28"/>
        </w:rPr>
      </w:pPr>
      <w:r w:rsidRPr="002066C9">
        <w:rPr>
          <w:rFonts w:ascii="Montserrat SemiBold" w:hAnsi="Montserrat SemiBold"/>
          <w:sz w:val="18"/>
          <w:szCs w:val="28"/>
        </w:rPr>
        <w:t>Følgende nøgletal fra årsregnskabe</w:t>
      </w:r>
      <w:r w:rsidR="002479FA">
        <w:rPr>
          <w:rFonts w:ascii="Montserrat SemiBold" w:hAnsi="Montserrat SemiBold"/>
          <w:sz w:val="18"/>
          <w:szCs w:val="28"/>
        </w:rPr>
        <w:t xml:space="preserve">r for </w:t>
      </w:r>
      <w:r w:rsidR="00890147">
        <w:rPr>
          <w:rFonts w:ascii="Montserrat SemiBold" w:hAnsi="Montserrat SemiBold"/>
          <w:sz w:val="18"/>
          <w:szCs w:val="28"/>
        </w:rPr>
        <w:t xml:space="preserve">de </w:t>
      </w:r>
      <w:r w:rsidR="002479FA">
        <w:rPr>
          <w:rFonts w:ascii="Montserrat SemiBold" w:hAnsi="Montserrat SemiBold"/>
          <w:sz w:val="18"/>
          <w:szCs w:val="28"/>
        </w:rPr>
        <w:t>seneste tre år</w:t>
      </w:r>
      <w:r w:rsidRPr="002066C9">
        <w:rPr>
          <w:rFonts w:ascii="Montserrat SemiBold" w:hAnsi="Montserrat SemiBold"/>
          <w:sz w:val="18"/>
          <w:szCs w:val="28"/>
        </w:rPr>
        <w:t xml:space="preserve"> samt regnskabsperiode skal oplyses</w:t>
      </w:r>
      <w:r w:rsidR="002479FA">
        <w:rPr>
          <w:rFonts w:ascii="Montserrat SemiBold" w:hAnsi="Montserrat SemiBold"/>
          <w:sz w:val="18"/>
          <w:szCs w:val="28"/>
        </w:rPr>
        <w:t>. Indsæt regnskabsperiode</w:t>
      </w:r>
      <w:r w:rsidR="00890147">
        <w:rPr>
          <w:rFonts w:ascii="Montserrat SemiBold" w:hAnsi="Montserrat SemiBold"/>
          <w:sz w:val="18"/>
          <w:szCs w:val="28"/>
        </w:rPr>
        <w:t>.</w:t>
      </w:r>
      <w:r w:rsidRPr="002066C9">
        <w:rPr>
          <w:rFonts w:ascii="Montserrat SemiBold" w:hAnsi="Montserrat SemiBold"/>
          <w:sz w:val="18"/>
          <w:szCs w:val="28"/>
        </w:rPr>
        <w:t xml:space="preserve"> </w:t>
      </w:r>
    </w:p>
    <w:tbl>
      <w:tblPr>
        <w:tblStyle w:val="Listetabel6-farverig-farve2"/>
        <w:tblW w:w="8585" w:type="dxa"/>
        <w:tblLook w:val="04A0" w:firstRow="1" w:lastRow="0" w:firstColumn="1" w:lastColumn="0" w:noHBand="0" w:noVBand="1"/>
      </w:tblPr>
      <w:tblGrid>
        <w:gridCol w:w="2007"/>
        <w:gridCol w:w="2299"/>
        <w:gridCol w:w="2063"/>
        <w:gridCol w:w="2216"/>
      </w:tblGrid>
      <w:tr w:rsidR="00890147" w:rsidRPr="002066C9" w14:paraId="1031A598" w14:textId="77777777" w:rsidTr="0089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vAlign w:val="top"/>
          </w:tcPr>
          <w:p w14:paraId="057D6CF8" w14:textId="37F8C53E" w:rsidR="00890147" w:rsidRPr="00890147" w:rsidRDefault="00890147" w:rsidP="00890147">
            <w:pPr>
              <w:spacing w:after="0" w:line="240" w:lineRule="auto"/>
              <w:ind w:left="0"/>
              <w:jc w:val="center"/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</w:pPr>
            <w:r w:rsidRPr="00890147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Regnskabsår</w:t>
            </w:r>
          </w:p>
        </w:tc>
        <w:tc>
          <w:tcPr>
            <w:tcW w:w="2299" w:type="dxa"/>
            <w:vAlign w:val="top"/>
          </w:tcPr>
          <w:p w14:paraId="3FA22F3F" w14:textId="4B0E7A7A" w:rsidR="00890147" w:rsidRPr="008853AF" w:rsidRDefault="00890147" w:rsidP="008901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Bold" w:hAnsi="Montserrat SemiBold"/>
                <w:sz w:val="18"/>
                <w:szCs w:val="28"/>
              </w:rPr>
            </w:pPr>
            <w:r w:rsidRPr="002066C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Omsætning</w:t>
            </w:r>
          </w:p>
        </w:tc>
        <w:tc>
          <w:tcPr>
            <w:tcW w:w="2063" w:type="dxa"/>
            <w:vAlign w:val="top"/>
          </w:tcPr>
          <w:p w14:paraId="4BFB678A" w14:textId="20C5DF64" w:rsidR="00890147" w:rsidRPr="002066C9" w:rsidRDefault="00890147" w:rsidP="00890147">
            <w:pPr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Bold" w:hAnsi="Montserrat SemiBold"/>
                <w:b w:val="0"/>
                <w:bCs w:val="0"/>
                <w:sz w:val="24"/>
                <w:szCs w:val="28"/>
              </w:rPr>
            </w:pPr>
            <w:r w:rsidRPr="002066C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Resultat før renter og afskrivning (EBIDTA)</w:t>
            </w:r>
          </w:p>
        </w:tc>
        <w:tc>
          <w:tcPr>
            <w:tcW w:w="2216" w:type="dxa"/>
            <w:vAlign w:val="top"/>
          </w:tcPr>
          <w:p w14:paraId="06C0094E" w14:textId="46D5019F" w:rsidR="00890147" w:rsidRPr="00890147" w:rsidRDefault="00890147" w:rsidP="00890147">
            <w:pPr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Bold" w:hAnsi="Montserrat SemiBold"/>
                <w:b w:val="0"/>
                <w:bCs w:val="0"/>
                <w:sz w:val="24"/>
                <w:szCs w:val="28"/>
              </w:rPr>
            </w:pPr>
            <w:r w:rsidRPr="002066C9">
              <w:rPr>
                <w:rFonts w:ascii="Montserrat SemiBold" w:hAnsi="Montserrat SemiBold"/>
                <w:b w:val="0"/>
                <w:bCs w:val="0"/>
                <w:sz w:val="18"/>
                <w:szCs w:val="28"/>
              </w:rPr>
              <w:t>Bogført egenkapital</w:t>
            </w:r>
          </w:p>
        </w:tc>
      </w:tr>
      <w:tr w:rsidR="00890147" w:rsidRPr="002066C9" w14:paraId="193BCE77" w14:textId="77777777" w:rsidTr="00890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</w:tcPr>
          <w:p w14:paraId="6146508F" w14:textId="08278EE2" w:rsidR="00890147" w:rsidRDefault="005B558E" w:rsidP="00890147">
            <w:pPr>
              <w:spacing w:before="40" w:after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23637564"/>
                <w:placeholder>
                  <w:docPart w:val="3B76D58950EF490AA36DD86B5153962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99" w:type="dxa"/>
          </w:tcPr>
          <w:p w14:paraId="05229D73" w14:textId="37CA26FC" w:rsidR="00890147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142111600"/>
                <w:placeholder>
                  <w:docPart w:val="741BE39E49B4446BB5B39CDAC09EFD7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063" w:type="dxa"/>
          </w:tcPr>
          <w:p w14:paraId="1BFF0644" w14:textId="6E1F12CE" w:rsidR="00890147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693684114"/>
                <w:placeholder>
                  <w:docPart w:val="78A7A7B961444FD9A54AB39F14A1A73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16" w:type="dxa"/>
          </w:tcPr>
          <w:p w14:paraId="21A02F1A" w14:textId="1473584A" w:rsidR="00890147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108743048"/>
                <w:placeholder>
                  <w:docPart w:val="0415C25BD2404C73813F9699642A3A4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890147" w:rsidRPr="002066C9" w14:paraId="4C6AD5EE" w14:textId="77777777" w:rsidTr="008901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</w:tcPr>
          <w:p w14:paraId="0ACBDFC0" w14:textId="46522B4C" w:rsidR="00890147" w:rsidRDefault="005B558E" w:rsidP="00890147">
            <w:pPr>
              <w:spacing w:before="40" w:after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alias w:val="Indsæt årstal"/>
                <w:tag w:val="Indsæt årstal"/>
                <w:id w:val="-557864969"/>
                <w:placeholder>
                  <w:docPart w:val="35418DC28305464C9BD8FC4B8E87DAA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.</w:t>
                </w:r>
              </w:sdtContent>
            </w:sdt>
            <w:sdt>
              <w:sdtPr>
                <w:rPr>
                  <w:sz w:val="18"/>
                  <w:szCs w:val="28"/>
                </w:rPr>
                <w:id w:val="12499499"/>
                <w:placeholder>
                  <w:docPart w:val="CC89717AC4DE4139A380D6B304824AD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99" w:type="dxa"/>
          </w:tcPr>
          <w:p w14:paraId="3780C097" w14:textId="618D74EF" w:rsidR="00890147" w:rsidRPr="002066C9" w:rsidRDefault="005B558E" w:rsidP="00890147">
            <w:pPr>
              <w:spacing w:before="4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062705678"/>
                <w:placeholder>
                  <w:docPart w:val="9B476EE12ADF4B83B000BC6FC74BD15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063" w:type="dxa"/>
          </w:tcPr>
          <w:p w14:paraId="61693DEA" w14:textId="013437A8" w:rsidR="00890147" w:rsidRPr="002066C9" w:rsidRDefault="005B558E" w:rsidP="00890147">
            <w:pPr>
              <w:spacing w:before="4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1048563752"/>
                <w:placeholder>
                  <w:docPart w:val="F6A871D0665B440CA810C893A832E14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16" w:type="dxa"/>
          </w:tcPr>
          <w:p w14:paraId="1D792AC7" w14:textId="0D9596F1" w:rsidR="00890147" w:rsidRPr="002066C9" w:rsidRDefault="005B558E" w:rsidP="00890147">
            <w:pPr>
              <w:spacing w:before="4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1743863335"/>
                <w:placeholder>
                  <w:docPart w:val="ED6B437807514427A77925E75A3432E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  <w:tr w:rsidR="00890147" w:rsidRPr="002066C9" w14:paraId="31C0AA59" w14:textId="77777777" w:rsidTr="00890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</w:tcPr>
          <w:p w14:paraId="00F9A16D" w14:textId="63E3235E" w:rsidR="00890147" w:rsidRDefault="005B558E" w:rsidP="00890147">
            <w:pPr>
              <w:spacing w:before="40" w:after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alias w:val="Indsæt årstal"/>
                <w:tag w:val="Indsæt årstal"/>
                <w:id w:val="-2012126101"/>
                <w:placeholder>
                  <w:docPart w:val="DAF51480801349CEADE038615601226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.</w:t>
                </w:r>
              </w:sdtContent>
            </w:sdt>
            <w:sdt>
              <w:sdtPr>
                <w:rPr>
                  <w:sz w:val="18"/>
                  <w:szCs w:val="28"/>
                </w:rPr>
                <w:id w:val="-1218127744"/>
                <w:placeholder>
                  <w:docPart w:val="43DD0CE6A062415EA20BF9237EAB596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99" w:type="dxa"/>
          </w:tcPr>
          <w:p w14:paraId="399DE9CC" w14:textId="4A5383F1" w:rsidR="00890147" w:rsidRPr="002066C9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506132479"/>
                <w:placeholder>
                  <w:docPart w:val="25C6588ED47945D6AE7543CA83C6A2B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063" w:type="dxa"/>
          </w:tcPr>
          <w:p w14:paraId="7A1F04E2" w14:textId="35910561" w:rsidR="00890147" w:rsidRPr="002066C9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685873525"/>
                <w:placeholder>
                  <w:docPart w:val="4C566D3B364B4ED6A8FFDAB3330224D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  <w:tc>
          <w:tcPr>
            <w:tcW w:w="2216" w:type="dxa"/>
          </w:tcPr>
          <w:p w14:paraId="130B40C6" w14:textId="62AFE522" w:rsidR="00890147" w:rsidRPr="002066C9" w:rsidRDefault="005B558E" w:rsidP="00890147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8"/>
              </w:rPr>
            </w:pPr>
            <w:sdt>
              <w:sdtPr>
                <w:rPr>
                  <w:sz w:val="18"/>
                  <w:szCs w:val="28"/>
                </w:rPr>
                <w:id w:val="-651906328"/>
                <w:placeholder>
                  <w:docPart w:val="25D9FD7753474869ADBB9A5B71044F1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0147" w:rsidRPr="002066C9">
                  <w:rPr>
                    <w:rStyle w:val="Pladsholdertekst"/>
                    <w:sz w:val="18"/>
                    <w:szCs w:val="28"/>
                  </w:rPr>
                  <w:t>Klik eller tryk her for at skrive tekst.</w:t>
                </w:r>
              </w:sdtContent>
            </w:sdt>
          </w:p>
        </w:tc>
      </w:tr>
    </w:tbl>
    <w:p w14:paraId="4753D792" w14:textId="786593ED" w:rsidR="00D377CD" w:rsidRPr="002066C9" w:rsidRDefault="00D377CD" w:rsidP="00E42E4F">
      <w:pPr>
        <w:ind w:right="279"/>
        <w:rPr>
          <w:sz w:val="18"/>
          <w:szCs w:val="28"/>
        </w:rPr>
      </w:pPr>
    </w:p>
    <w:p w14:paraId="3352937F" w14:textId="37CE4A4D" w:rsidR="002066C9" w:rsidRPr="002066C9" w:rsidRDefault="002066C9" w:rsidP="002066C9">
      <w:pPr>
        <w:rPr>
          <w:rFonts w:ascii="Montserrat SemiBold" w:hAnsi="Montserrat SemiBold"/>
          <w:sz w:val="18"/>
          <w:szCs w:val="28"/>
        </w:rPr>
      </w:pPr>
    </w:p>
    <w:p w14:paraId="01F13C64" w14:textId="525EC736" w:rsidR="002066C9" w:rsidRPr="008E73F3" w:rsidRDefault="002066C9" w:rsidP="008E73F3">
      <w:pPr>
        <w:pStyle w:val="Overskrift5"/>
        <w:rPr>
          <w:b w:val="0"/>
          <w:bCs/>
          <w:sz w:val="21"/>
          <w:szCs w:val="21"/>
        </w:rPr>
      </w:pPr>
      <w:r w:rsidRPr="008E73F3">
        <w:rPr>
          <w:b w:val="0"/>
          <w:bCs/>
          <w:sz w:val="21"/>
          <w:szCs w:val="21"/>
        </w:rPr>
        <w:t xml:space="preserve">Ansøgningsskemaet indsendes senest d. 10. september 2023 kl. 23.59 på e-mail til: </w:t>
      </w:r>
      <w:hyperlink r:id="rId11" w:history="1">
        <w:r w:rsidRPr="008E73F3">
          <w:rPr>
            <w:rStyle w:val="Hyperlink"/>
            <w:rFonts w:ascii="Montserrat SemiBold" w:hAnsi="Montserrat SemiBold"/>
            <w:sz w:val="21"/>
            <w:szCs w:val="21"/>
            <w:u w:val="none"/>
          </w:rPr>
          <w:t>chp@kystognaturturisme.dk</w:t>
        </w:r>
      </w:hyperlink>
    </w:p>
    <w:p w14:paraId="267E3523" w14:textId="77777777" w:rsidR="009443B5" w:rsidRDefault="009443B5" w:rsidP="00120CBC">
      <w:pPr>
        <w:rPr>
          <w:sz w:val="18"/>
          <w:szCs w:val="28"/>
        </w:rPr>
      </w:pPr>
    </w:p>
    <w:p w14:paraId="65270207" w14:textId="09FC74F6" w:rsidR="008B7E1D" w:rsidRDefault="008B7E1D" w:rsidP="008B7E1D">
      <w:r>
        <w:t xml:space="preserve">Vi kontakter </w:t>
      </w:r>
      <w:r w:rsidR="00890147">
        <w:t>jer</w:t>
      </w:r>
      <w:r>
        <w:t xml:space="preserve">, hvis vi har brug for yderligere oplysninger eller har spørgsmål til </w:t>
      </w:r>
      <w:r w:rsidR="00890147">
        <w:t>jeres</w:t>
      </w:r>
      <w:r>
        <w:t xml:space="preserve"> ansøgning. </w:t>
      </w:r>
      <w:r>
        <w:br/>
      </w:r>
      <w:r>
        <w:br/>
        <w:t xml:space="preserve">For yderligere information, kontakt Claus Holm Pedersen, fra Dansk Kyst og Naturturisme på mobil: 40 41 65 39 eller e-mail: </w:t>
      </w:r>
      <w:hyperlink r:id="rId12" w:history="1">
        <w:r w:rsidRPr="00335F6E">
          <w:rPr>
            <w:rStyle w:val="Hyperlink"/>
          </w:rPr>
          <w:t>chp@kystognaturturisme.dk</w:t>
        </w:r>
      </w:hyperlink>
      <w:r>
        <w:t xml:space="preserve"> </w:t>
      </w:r>
    </w:p>
    <w:p w14:paraId="165D1FC9" w14:textId="77777777" w:rsidR="008B7E1D" w:rsidRDefault="008B7E1D" w:rsidP="008B7E1D"/>
    <w:p w14:paraId="31698596" w14:textId="77777777" w:rsidR="008B7E1D" w:rsidRPr="002066C9" w:rsidRDefault="008B7E1D" w:rsidP="00120CBC">
      <w:pPr>
        <w:rPr>
          <w:sz w:val="18"/>
          <w:szCs w:val="28"/>
        </w:rPr>
      </w:pPr>
    </w:p>
    <w:sectPr w:rsidR="008B7E1D" w:rsidRPr="002066C9" w:rsidSect="00F470C8"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74" w:right="1413" w:bottom="1701" w:left="1982" w:header="672" w:footer="876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540D" w14:textId="77777777" w:rsidR="004001D5" w:rsidRDefault="004001D5" w:rsidP="00913C3F">
      <w:pPr>
        <w:spacing w:line="240" w:lineRule="auto"/>
      </w:pPr>
      <w:r>
        <w:separator/>
      </w:r>
    </w:p>
  </w:endnote>
  <w:endnote w:type="continuationSeparator" w:id="0">
    <w:p w14:paraId="65D6CC28" w14:textId="77777777" w:rsidR="004001D5" w:rsidRDefault="004001D5" w:rsidP="00913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1" w:fontKey="{07340741-A683-43D2-9FA2-3ABFD8A7865D}"/>
    <w:embedBold r:id="rId2" w:fontKey="{58A5D0EC-5530-403C-8EB4-EE6619DE6669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3" w:fontKey="{0704ADC7-ACF8-49DE-B909-3057259BFA50}"/>
    <w:embedBold r:id="rId4" w:fontKey="{62907330-CF43-4C68-A62F-6C41BECBBE59}"/>
    <w:embedItalic r:id="rId5" w:fontKey="{FA9BBE02-8EC0-4B17-A097-93E7EC640CFF}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6" w:fontKey="{01B0BA6A-EF22-43F4-8739-420A29ED2BD9}"/>
    <w:embedBold r:id="rId7" w:fontKey="{B6E18F53-AD09-4E5A-8091-AF272284810F}"/>
    <w:embedItalic r:id="rId8" w:fontKey="{B262237D-9DB7-46E7-B819-3F8CC727F5B7}"/>
  </w:font>
  <w:font w:name="Times New Roman (Overskrifter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  <w:embedRegular r:id="rId9" w:fontKey="{A50C108B-3B2D-40BF-84E2-14A9257480A8}"/>
    <w:embedBold r:id="rId10" w:fontKey="{ADB73743-DE70-477A-9A9B-5F95C3B727A7}"/>
  </w:font>
  <w:font w:name="Times New Roman (Overskrifter C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ExtraLight">
    <w:panose1 w:val="00000300000000000000"/>
    <w:charset w:val="4D"/>
    <w:family w:val="auto"/>
    <w:pitch w:val="variable"/>
    <w:sig w:usb0="2000020F" w:usb1="00000003" w:usb2="00000000" w:usb3="00000000" w:csb0="00000197" w:csb1="00000000"/>
    <w:embedRegular r:id="rId11" w:fontKey="{728B6569-8866-42CB-9E31-A1AED6904294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ontserrat">
    <w:panose1 w:val="00000500000000000000"/>
    <w:charset w:val="4D"/>
    <w:family w:val="auto"/>
    <w:pitch w:val="variable"/>
    <w:sig w:usb0="A000022F" w:usb1="4000204B" w:usb2="00000000" w:usb3="00000000" w:csb0="00000197" w:csb1="00000000"/>
    <w:embedBold r:id="rId12" w:fontKey="{890D6CAE-56DB-4F38-9AB6-D09AF96A1A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DBAEF099-E89F-440F-B2FB-A6EEB49ACA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60C2F85-54D6-4787-A46A-6E13D12CCF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140470887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D5F39FF" w14:textId="2B6984E5" w:rsidR="00ED53B4" w:rsidRDefault="00ED53B4" w:rsidP="00685D9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4001D5"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4940E818" w14:textId="77777777" w:rsidR="00E91169" w:rsidRDefault="00E91169" w:rsidP="00ED53B4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  <w:rFonts w:ascii="Montserrat ExtraBold" w:hAnsi="Montserrat ExtraBold"/>
        <w:b/>
        <w:sz w:val="13"/>
        <w:szCs w:val="13"/>
      </w:rPr>
      <w:id w:val="-1687439391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6696A505" w14:textId="77777777" w:rsidR="00ED53B4" w:rsidRPr="00ED53B4" w:rsidRDefault="00ED53B4" w:rsidP="00685D92">
        <w:pPr>
          <w:pStyle w:val="Sidefod"/>
          <w:framePr w:wrap="none" w:vAnchor="text" w:hAnchor="margin" w:xAlign="right" w:y="1"/>
          <w:rPr>
            <w:rStyle w:val="Sidetal"/>
            <w:rFonts w:ascii="Montserrat ExtraBold" w:hAnsi="Montserrat ExtraBold"/>
            <w:b/>
            <w:sz w:val="13"/>
            <w:szCs w:val="13"/>
          </w:rPr>
        </w:pP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begin"/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instrText xml:space="preserve"> PAGE </w:instrText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separate"/>
        </w:r>
        <w:r w:rsidRPr="00ED53B4">
          <w:rPr>
            <w:rStyle w:val="Sidetal"/>
            <w:rFonts w:ascii="Montserrat ExtraBold" w:hAnsi="Montserrat ExtraBold"/>
            <w:b/>
            <w:noProof/>
            <w:sz w:val="13"/>
            <w:szCs w:val="13"/>
          </w:rPr>
          <w:t>1</w:t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end"/>
        </w:r>
      </w:p>
    </w:sdtContent>
  </w:sdt>
  <w:p w14:paraId="3C458E8D" w14:textId="4AA546AC" w:rsidR="00E91169" w:rsidRDefault="002066C9" w:rsidP="00C55EAD">
    <w:pPr>
      <w:pStyle w:val="Sidefod"/>
    </w:pPr>
    <w:r>
      <w:rPr>
        <w:sz w:val="13"/>
        <w:szCs w:val="13"/>
      </w:rPr>
      <w:t xml:space="preserve">Ansøgningsskema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  <w:rFonts w:ascii="Montserrat ExtraBold" w:hAnsi="Montserrat ExtraBold"/>
        <w:b/>
        <w:sz w:val="13"/>
        <w:szCs w:val="13"/>
      </w:rPr>
      <w:id w:val="-74402548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90AA910" w14:textId="77777777" w:rsidR="0016426D" w:rsidRPr="00ED53B4" w:rsidRDefault="0016426D" w:rsidP="0016426D">
        <w:pPr>
          <w:pStyle w:val="Sidefod"/>
          <w:framePr w:wrap="none" w:vAnchor="text" w:hAnchor="margin" w:xAlign="right" w:y="1"/>
          <w:rPr>
            <w:rStyle w:val="Sidetal"/>
            <w:rFonts w:ascii="Montserrat ExtraBold" w:hAnsi="Montserrat ExtraBold"/>
            <w:b/>
            <w:sz w:val="13"/>
            <w:szCs w:val="13"/>
          </w:rPr>
        </w:pP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begin"/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instrText xml:space="preserve"> PAGE </w:instrText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separate"/>
        </w:r>
        <w:r>
          <w:rPr>
            <w:rStyle w:val="Sidetal"/>
            <w:rFonts w:ascii="Montserrat ExtraBold" w:hAnsi="Montserrat ExtraBold"/>
            <w:b/>
            <w:sz w:val="13"/>
            <w:szCs w:val="13"/>
          </w:rPr>
          <w:t>2</w:t>
        </w:r>
        <w:r w:rsidRPr="00ED53B4">
          <w:rPr>
            <w:rStyle w:val="Sidetal"/>
            <w:rFonts w:ascii="Montserrat ExtraBold" w:hAnsi="Montserrat ExtraBold"/>
            <w:b/>
            <w:sz w:val="13"/>
            <w:szCs w:val="13"/>
          </w:rPr>
          <w:fldChar w:fldCharType="end"/>
        </w:r>
      </w:p>
    </w:sdtContent>
  </w:sdt>
  <w:p w14:paraId="6904A267" w14:textId="076D68B5" w:rsidR="0016426D" w:rsidRPr="00A2487A" w:rsidRDefault="002066C9" w:rsidP="00C55EAD">
    <w:pPr>
      <w:pStyle w:val="Sidefod"/>
      <w:rPr>
        <w:sz w:val="13"/>
        <w:szCs w:val="13"/>
      </w:rPr>
    </w:pPr>
    <w:r>
      <w:rPr>
        <w:sz w:val="13"/>
        <w:szCs w:val="13"/>
      </w:rPr>
      <w:t xml:space="preserve">Ansøgningsskema </w:t>
    </w:r>
    <w:r>
      <w:rPr>
        <w:sz w:val="13"/>
        <w:szCs w:val="13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94C71" w14:textId="77777777" w:rsidR="004001D5" w:rsidRDefault="004001D5" w:rsidP="00913C3F">
      <w:pPr>
        <w:spacing w:line="240" w:lineRule="auto"/>
      </w:pPr>
      <w:r>
        <w:separator/>
      </w:r>
    </w:p>
  </w:footnote>
  <w:footnote w:type="continuationSeparator" w:id="0">
    <w:p w14:paraId="31D95080" w14:textId="77777777" w:rsidR="004001D5" w:rsidRDefault="004001D5" w:rsidP="00913C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F519" w14:textId="77777777" w:rsidR="00F470C8" w:rsidRDefault="00F470C8" w:rsidP="00DC6715">
    <w:pPr>
      <w:pStyle w:val="Udenafstand"/>
    </w:pPr>
    <w:r w:rsidRPr="003C3CF7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A9A84DB" wp14:editId="04E78ED8">
              <wp:simplePos x="0" y="0"/>
              <wp:positionH relativeFrom="column">
                <wp:posOffset>-1007110</wp:posOffset>
              </wp:positionH>
              <wp:positionV relativeFrom="paragraph">
                <wp:posOffset>-186055</wp:posOffset>
              </wp:positionV>
              <wp:extent cx="7042150" cy="3178175"/>
              <wp:effectExtent l="0" t="0" r="6350" b="0"/>
              <wp:wrapNone/>
              <wp:docPr id="11" name="Rektange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2150" cy="317817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8E4E21" id="Rektangel 11" o:spid="_x0000_s1026" style="position:absolute;margin-left:-79.3pt;margin-top:-14.65pt;width:554.5pt;height:25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" fillcolor="#00988e [3215]" stroked="f" strokeweight="1pt"/>
          </w:pict>
        </mc:Fallback>
      </mc:AlternateContent>
    </w:r>
    <w:r w:rsidRPr="003C3CF7">
      <w:rPr>
        <w:noProof/>
      </w:rPr>
      <w:drawing>
        <wp:anchor distT="0" distB="0" distL="114300" distR="114300" simplePos="0" relativeHeight="251661312" behindDoc="0" locked="0" layoutInCell="1" allowOverlap="1" wp14:anchorId="425F9A4F" wp14:editId="68AF981F">
          <wp:simplePos x="0" y="0"/>
          <wp:positionH relativeFrom="column">
            <wp:posOffset>4133669</wp:posOffset>
          </wp:positionH>
          <wp:positionV relativeFrom="paragraph">
            <wp:posOffset>202565</wp:posOffset>
          </wp:positionV>
          <wp:extent cx="1444625" cy="318770"/>
          <wp:effectExtent l="0" t="0" r="3175" b="0"/>
          <wp:wrapNone/>
          <wp:docPr id="2062320560" name="Billede 2062320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KNT_NEG.eps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6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D47B6D" w14:textId="77777777" w:rsidR="00F470C8" w:rsidRDefault="00F470C8" w:rsidP="00DC6715">
    <w:pPr>
      <w:pStyle w:val="Udenafstand"/>
    </w:pPr>
  </w:p>
  <w:p w14:paraId="118FD90C" w14:textId="77777777" w:rsidR="00F470C8" w:rsidRDefault="00F470C8" w:rsidP="00DC6715">
    <w:pPr>
      <w:pStyle w:val="Udenafstand"/>
    </w:pPr>
  </w:p>
  <w:p w14:paraId="568649AB" w14:textId="14F66745" w:rsidR="00F470C8" w:rsidRDefault="00F470C8" w:rsidP="00DC6715">
    <w:pPr>
      <w:pStyle w:val="Udenafstand"/>
    </w:pPr>
  </w:p>
  <w:p w14:paraId="78C51AAE" w14:textId="6607DFDF" w:rsidR="00F470C8" w:rsidRDefault="00F470C8" w:rsidP="00DC6715">
    <w:pPr>
      <w:pStyle w:val="Udenafstand"/>
    </w:pPr>
  </w:p>
  <w:p w14:paraId="3C9D8530" w14:textId="7C99A735" w:rsidR="00F470C8" w:rsidRDefault="00F470C8" w:rsidP="00DC6715">
    <w:pPr>
      <w:pStyle w:val="Udenafstand"/>
    </w:pPr>
  </w:p>
  <w:p w14:paraId="020B6592" w14:textId="1EA37650" w:rsidR="00F470C8" w:rsidRDefault="00F470C8" w:rsidP="00DC6715">
    <w:pPr>
      <w:pStyle w:val="Udenafstand"/>
    </w:pPr>
  </w:p>
  <w:p w14:paraId="0A44516F" w14:textId="3EFB7340" w:rsidR="00F470C8" w:rsidRDefault="00F470C8" w:rsidP="00DC6715">
    <w:pPr>
      <w:pStyle w:val="Udenafstand"/>
    </w:pPr>
    <w:r>
      <w:br/>
    </w:r>
  </w:p>
  <w:p w14:paraId="79F4B610" w14:textId="2204A811" w:rsidR="00F470C8" w:rsidRDefault="00F470C8" w:rsidP="00DC6715">
    <w:pPr>
      <w:pStyle w:val="Udenafstand"/>
    </w:pPr>
  </w:p>
  <w:p w14:paraId="3BF97120" w14:textId="5C7E84F8" w:rsidR="009D70CB" w:rsidRDefault="009D70CB" w:rsidP="00DC6715">
    <w:pPr>
      <w:pStyle w:val="Udenafstand"/>
    </w:pPr>
  </w:p>
  <w:p w14:paraId="6B75A3C7" w14:textId="4BE47DA2" w:rsidR="009D70CB" w:rsidRDefault="004001D5" w:rsidP="00DC6715">
    <w:pPr>
      <w:pStyle w:val="Udenafstand"/>
    </w:pPr>
    <w:r w:rsidRPr="003C3CF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6BCBC8" wp14:editId="4710AA81">
              <wp:simplePos x="0" y="0"/>
              <wp:positionH relativeFrom="column">
                <wp:posOffset>-144145</wp:posOffset>
              </wp:positionH>
              <wp:positionV relativeFrom="paragraph">
                <wp:posOffset>68580</wp:posOffset>
              </wp:positionV>
              <wp:extent cx="5686425" cy="2168525"/>
              <wp:effectExtent l="0" t="0" r="0" b="3175"/>
              <wp:wrapNone/>
              <wp:docPr id="10" name="Tekstfel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2168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5AC1D" w14:textId="033DC600" w:rsidR="003C3CF7" w:rsidRPr="00AC485F" w:rsidRDefault="004001D5" w:rsidP="003C3CF7">
                          <w:pPr>
                            <w:pStyle w:val="Overskrift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color w:val="F0F3BE" w:themeColor="background2"/>
                              <w:sz w:val="56"/>
                              <w:szCs w:val="56"/>
                            </w:rPr>
                            <w:t xml:space="preserve">Ansøgningsskema </w:t>
                          </w:r>
                          <w:r>
                            <w:rPr>
                              <w:color w:val="F0F3BE" w:themeColor="background2"/>
                              <w:sz w:val="56"/>
                              <w:szCs w:val="56"/>
                            </w:rPr>
                            <w:br/>
                          </w:r>
                          <w:r w:rsidRPr="004001D5">
                            <w:rPr>
                              <w:sz w:val="44"/>
                              <w:szCs w:val="50"/>
                            </w:rPr>
                            <w:t xml:space="preserve">stærke forretningsmodeller og ny finansieringsparathed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6BCBC8" id="_x0000_t202" coordsize="21600,21600" o:spt="202" path="m,l,21600r21600,l21600,xe">
              <v:stroke joinstyle="miter"/>
              <v:path gradientshapeok="t" o:connecttype="rect"/>
            </v:shapetype>
            <v:shape id="Tekstfelt 10" o:spid="_x0000_s1026" type="#_x0000_t202" style="position:absolute;margin-left:-11.35pt;margin-top:5.4pt;width:447.75pt;height:1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" filled="f" stroked="f" strokeweight=".5pt">
              <v:textbox>
                <w:txbxContent>
                  <w:p w14:paraId="3DE5AC1D" w14:textId="033DC600" w:rsidR="003C3CF7" w:rsidRPr="00AC485F" w:rsidRDefault="004001D5" w:rsidP="003C3CF7">
                    <w:pPr>
                      <w:pStyle w:val="Overskrift"/>
                      <w:rPr>
                        <w:sz w:val="56"/>
                        <w:szCs w:val="56"/>
                      </w:rPr>
                    </w:pPr>
                    <w:r>
                      <w:rPr>
                        <w:color w:val="F0F3BE" w:themeColor="background2"/>
                        <w:sz w:val="56"/>
                        <w:szCs w:val="56"/>
                      </w:rPr>
                      <w:t xml:space="preserve">Ansøgningsskema </w:t>
                    </w:r>
                    <w:r>
                      <w:rPr>
                        <w:color w:val="F0F3BE" w:themeColor="background2"/>
                        <w:sz w:val="56"/>
                        <w:szCs w:val="56"/>
                      </w:rPr>
                      <w:br/>
                    </w:r>
                    <w:r w:rsidRPr="004001D5">
                      <w:rPr>
                        <w:sz w:val="44"/>
                        <w:szCs w:val="50"/>
                      </w:rPr>
                      <w:t xml:space="preserve">stærke forretningsmodeller og ny finansieringsparathed </w:t>
                    </w:r>
                  </w:p>
                </w:txbxContent>
              </v:textbox>
            </v:shape>
          </w:pict>
        </mc:Fallback>
      </mc:AlternateContent>
    </w:r>
  </w:p>
  <w:p w14:paraId="1B18EA41" w14:textId="77777777" w:rsidR="009D70CB" w:rsidRDefault="009D70CB" w:rsidP="00DC6715">
    <w:pPr>
      <w:pStyle w:val="Udenafstand"/>
    </w:pPr>
  </w:p>
  <w:p w14:paraId="25DF74E4" w14:textId="77777777" w:rsidR="009D70CB" w:rsidRDefault="009D70CB" w:rsidP="00DC6715">
    <w:pPr>
      <w:pStyle w:val="Udenafstand"/>
    </w:pPr>
  </w:p>
  <w:p w14:paraId="089407ED" w14:textId="77777777" w:rsidR="009D70CB" w:rsidRDefault="009D70CB" w:rsidP="00DC6715">
    <w:pPr>
      <w:pStyle w:val="Udenafstand"/>
    </w:pPr>
  </w:p>
  <w:p w14:paraId="3200D24F" w14:textId="77777777" w:rsidR="009D70CB" w:rsidRDefault="009D70CB" w:rsidP="00DC6715">
    <w:pPr>
      <w:pStyle w:val="Udenafstand"/>
    </w:pPr>
  </w:p>
  <w:p w14:paraId="6490F7EA" w14:textId="77777777" w:rsidR="009D70CB" w:rsidRDefault="009D70CB" w:rsidP="00DC6715">
    <w:pPr>
      <w:pStyle w:val="Udenafstand"/>
    </w:pPr>
  </w:p>
  <w:p w14:paraId="2883B655" w14:textId="77777777" w:rsidR="009D70CB" w:rsidRDefault="009D70CB" w:rsidP="00DC6715">
    <w:pPr>
      <w:pStyle w:val="Udenafstand"/>
    </w:pPr>
  </w:p>
  <w:p w14:paraId="5FF6AB0D" w14:textId="77777777" w:rsidR="009D70CB" w:rsidRDefault="009D70CB" w:rsidP="00DC6715">
    <w:pPr>
      <w:pStyle w:val="Udenafstand"/>
    </w:pPr>
  </w:p>
  <w:p w14:paraId="150CF934" w14:textId="77777777" w:rsidR="009D70CB" w:rsidRDefault="009D70CB" w:rsidP="00DC6715">
    <w:pPr>
      <w:pStyle w:val="Udenafstand"/>
    </w:pPr>
  </w:p>
  <w:p w14:paraId="2DC0ED73" w14:textId="77777777" w:rsidR="009D70CB" w:rsidRDefault="009D70CB" w:rsidP="00DC6715">
    <w:pPr>
      <w:pStyle w:val="Udenafstand"/>
    </w:pPr>
  </w:p>
  <w:p w14:paraId="5D621909" w14:textId="77777777" w:rsidR="009D70CB" w:rsidRDefault="009D70CB" w:rsidP="00DC6715">
    <w:pPr>
      <w:pStyle w:val="Udenafstand"/>
    </w:pPr>
  </w:p>
  <w:p w14:paraId="17675A52" w14:textId="77777777" w:rsidR="009D70CB" w:rsidRDefault="009D70CB" w:rsidP="00DC6715">
    <w:pPr>
      <w:pStyle w:val="Udenafstand"/>
    </w:pPr>
  </w:p>
  <w:p w14:paraId="7300AC6A" w14:textId="77777777" w:rsidR="009D70CB" w:rsidRDefault="009D70CB" w:rsidP="00DC6715">
    <w:pPr>
      <w:pStyle w:val="Udenafstand"/>
    </w:pPr>
  </w:p>
  <w:p w14:paraId="7BE35A49" w14:textId="77777777" w:rsidR="00F470C8" w:rsidRDefault="00F470C8" w:rsidP="00DC6715">
    <w:pPr>
      <w:pStyle w:val="Udenafstand"/>
    </w:pPr>
  </w:p>
  <w:p w14:paraId="5C0BA56B" w14:textId="77777777" w:rsidR="00F470C8" w:rsidRDefault="00F470C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52ECF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C380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2EAF5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7450C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1C19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4E37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D6B4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3E5B0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2E805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5A2DD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BD0D3E"/>
    <w:multiLevelType w:val="hybridMultilevel"/>
    <w:tmpl w:val="55946A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853AE"/>
    <w:multiLevelType w:val="hybridMultilevel"/>
    <w:tmpl w:val="1E46A320"/>
    <w:lvl w:ilvl="0" w:tplc="D32013BA">
      <w:start w:val="1"/>
      <w:numFmt w:val="decimal"/>
      <w:lvlText w:val="%1."/>
      <w:lvlJc w:val="left"/>
      <w:pPr>
        <w:ind w:left="720" w:hanging="360"/>
      </w:pPr>
      <w:rPr>
        <w:rFonts w:ascii="Montserrat SemiBold" w:hAnsi="Montserrat SemiBold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E5CD4"/>
    <w:multiLevelType w:val="hybridMultilevel"/>
    <w:tmpl w:val="00480DB2"/>
    <w:lvl w:ilvl="0" w:tplc="DF1237FA">
      <w:start w:val="1"/>
      <w:numFmt w:val="decimal"/>
      <w:lvlText w:val="%1."/>
      <w:lvlJc w:val="left"/>
      <w:pPr>
        <w:ind w:left="720" w:hanging="360"/>
      </w:pPr>
      <w:rPr>
        <w:rFonts w:ascii="Montserrat SemiBold" w:hAnsi="Montserrat SemiBold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716BC"/>
    <w:multiLevelType w:val="hybridMultilevel"/>
    <w:tmpl w:val="53A8CB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484745">
    <w:abstractNumId w:val="10"/>
  </w:num>
  <w:num w:numId="2" w16cid:durableId="150828339">
    <w:abstractNumId w:val="11"/>
  </w:num>
  <w:num w:numId="3" w16cid:durableId="1387143719">
    <w:abstractNumId w:val="12"/>
  </w:num>
  <w:num w:numId="4" w16cid:durableId="935095147">
    <w:abstractNumId w:val="13"/>
  </w:num>
  <w:num w:numId="5" w16cid:durableId="189417772">
    <w:abstractNumId w:val="9"/>
  </w:num>
  <w:num w:numId="6" w16cid:durableId="1427076716">
    <w:abstractNumId w:val="7"/>
  </w:num>
  <w:num w:numId="7" w16cid:durableId="384645568">
    <w:abstractNumId w:val="6"/>
  </w:num>
  <w:num w:numId="8" w16cid:durableId="944534061">
    <w:abstractNumId w:val="5"/>
  </w:num>
  <w:num w:numId="9" w16cid:durableId="1714309435">
    <w:abstractNumId w:val="4"/>
  </w:num>
  <w:num w:numId="10" w16cid:durableId="859589456">
    <w:abstractNumId w:val="8"/>
  </w:num>
  <w:num w:numId="11" w16cid:durableId="1802577476">
    <w:abstractNumId w:val="3"/>
  </w:num>
  <w:num w:numId="12" w16cid:durableId="1640572230">
    <w:abstractNumId w:val="2"/>
  </w:num>
  <w:num w:numId="13" w16cid:durableId="794832856">
    <w:abstractNumId w:val="1"/>
  </w:num>
  <w:num w:numId="14" w16cid:durableId="1520848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D5"/>
    <w:rsid w:val="0001259D"/>
    <w:rsid w:val="0001666C"/>
    <w:rsid w:val="000169FB"/>
    <w:rsid w:val="00085B82"/>
    <w:rsid w:val="00090551"/>
    <w:rsid w:val="000A14E0"/>
    <w:rsid w:val="000B4E52"/>
    <w:rsid w:val="000E2189"/>
    <w:rsid w:val="000E6360"/>
    <w:rsid w:val="00120CBC"/>
    <w:rsid w:val="00164212"/>
    <w:rsid w:val="0016426D"/>
    <w:rsid w:val="0017589F"/>
    <w:rsid w:val="00186E8F"/>
    <w:rsid w:val="00194FEA"/>
    <w:rsid w:val="001B71C3"/>
    <w:rsid w:val="001D69D3"/>
    <w:rsid w:val="001E334B"/>
    <w:rsid w:val="001F5EF8"/>
    <w:rsid w:val="0020167B"/>
    <w:rsid w:val="002055C7"/>
    <w:rsid w:val="002066C9"/>
    <w:rsid w:val="00232129"/>
    <w:rsid w:val="002479FA"/>
    <w:rsid w:val="002565A0"/>
    <w:rsid w:val="00273A3E"/>
    <w:rsid w:val="002923CB"/>
    <w:rsid w:val="002936AA"/>
    <w:rsid w:val="002B0613"/>
    <w:rsid w:val="002E2ADA"/>
    <w:rsid w:val="002F1170"/>
    <w:rsid w:val="003201E5"/>
    <w:rsid w:val="00364D4C"/>
    <w:rsid w:val="003B5616"/>
    <w:rsid w:val="003B59C7"/>
    <w:rsid w:val="003C3CF7"/>
    <w:rsid w:val="003C77FF"/>
    <w:rsid w:val="003D3692"/>
    <w:rsid w:val="003D6997"/>
    <w:rsid w:val="003E5CF5"/>
    <w:rsid w:val="003F523B"/>
    <w:rsid w:val="004001D5"/>
    <w:rsid w:val="00402E5A"/>
    <w:rsid w:val="00415579"/>
    <w:rsid w:val="0042052F"/>
    <w:rsid w:val="004227F9"/>
    <w:rsid w:val="00431CD0"/>
    <w:rsid w:val="00447B26"/>
    <w:rsid w:val="00484873"/>
    <w:rsid w:val="00494ACE"/>
    <w:rsid w:val="004D4224"/>
    <w:rsid w:val="004D7355"/>
    <w:rsid w:val="004E4CB2"/>
    <w:rsid w:val="004F2645"/>
    <w:rsid w:val="00504DE4"/>
    <w:rsid w:val="0055038A"/>
    <w:rsid w:val="00551A67"/>
    <w:rsid w:val="005A35D6"/>
    <w:rsid w:val="005A5EAD"/>
    <w:rsid w:val="005B4D15"/>
    <w:rsid w:val="005B558E"/>
    <w:rsid w:val="005D2E7E"/>
    <w:rsid w:val="005E0695"/>
    <w:rsid w:val="005E0A7A"/>
    <w:rsid w:val="005E0F2C"/>
    <w:rsid w:val="005E2FDD"/>
    <w:rsid w:val="005E62B8"/>
    <w:rsid w:val="005F368E"/>
    <w:rsid w:val="00613499"/>
    <w:rsid w:val="00656563"/>
    <w:rsid w:val="00685D92"/>
    <w:rsid w:val="006B3E25"/>
    <w:rsid w:val="006C18AF"/>
    <w:rsid w:val="006C1AD9"/>
    <w:rsid w:val="00756746"/>
    <w:rsid w:val="00767E59"/>
    <w:rsid w:val="00787A9A"/>
    <w:rsid w:val="007B5F90"/>
    <w:rsid w:val="007D46A5"/>
    <w:rsid w:val="00806634"/>
    <w:rsid w:val="008177F4"/>
    <w:rsid w:val="00821B5D"/>
    <w:rsid w:val="00822E46"/>
    <w:rsid w:val="008264AB"/>
    <w:rsid w:val="008619A4"/>
    <w:rsid w:val="00863E4B"/>
    <w:rsid w:val="008853AF"/>
    <w:rsid w:val="00890147"/>
    <w:rsid w:val="008B7E1D"/>
    <w:rsid w:val="008D307B"/>
    <w:rsid w:val="008E73F3"/>
    <w:rsid w:val="008F5A5A"/>
    <w:rsid w:val="009119FE"/>
    <w:rsid w:val="00913C3F"/>
    <w:rsid w:val="00920E49"/>
    <w:rsid w:val="00920F5A"/>
    <w:rsid w:val="00921CF1"/>
    <w:rsid w:val="00942609"/>
    <w:rsid w:val="009443B5"/>
    <w:rsid w:val="009617BA"/>
    <w:rsid w:val="00974B60"/>
    <w:rsid w:val="009965D8"/>
    <w:rsid w:val="009C0C09"/>
    <w:rsid w:val="009D00C0"/>
    <w:rsid w:val="009D70CB"/>
    <w:rsid w:val="009E12A1"/>
    <w:rsid w:val="009E335C"/>
    <w:rsid w:val="009F186B"/>
    <w:rsid w:val="00A07645"/>
    <w:rsid w:val="00A0775F"/>
    <w:rsid w:val="00A2487A"/>
    <w:rsid w:val="00A26F02"/>
    <w:rsid w:val="00A32EF3"/>
    <w:rsid w:val="00A4561F"/>
    <w:rsid w:val="00A52F4F"/>
    <w:rsid w:val="00A64B27"/>
    <w:rsid w:val="00A94938"/>
    <w:rsid w:val="00AA18E8"/>
    <w:rsid w:val="00AA5D47"/>
    <w:rsid w:val="00AB28DA"/>
    <w:rsid w:val="00AC485F"/>
    <w:rsid w:val="00AE3D73"/>
    <w:rsid w:val="00B20ADE"/>
    <w:rsid w:val="00B52855"/>
    <w:rsid w:val="00B62892"/>
    <w:rsid w:val="00B63A03"/>
    <w:rsid w:val="00B832A7"/>
    <w:rsid w:val="00B87948"/>
    <w:rsid w:val="00BA6DC1"/>
    <w:rsid w:val="00BD7140"/>
    <w:rsid w:val="00BE5580"/>
    <w:rsid w:val="00BE689E"/>
    <w:rsid w:val="00C03757"/>
    <w:rsid w:val="00C108AA"/>
    <w:rsid w:val="00C37EBD"/>
    <w:rsid w:val="00C55EAD"/>
    <w:rsid w:val="00C85F40"/>
    <w:rsid w:val="00CC37EA"/>
    <w:rsid w:val="00CE60C8"/>
    <w:rsid w:val="00CF57CC"/>
    <w:rsid w:val="00D10697"/>
    <w:rsid w:val="00D1739B"/>
    <w:rsid w:val="00D27D9C"/>
    <w:rsid w:val="00D377CD"/>
    <w:rsid w:val="00DA45AD"/>
    <w:rsid w:val="00DC6715"/>
    <w:rsid w:val="00DD0126"/>
    <w:rsid w:val="00DE00D0"/>
    <w:rsid w:val="00E0286D"/>
    <w:rsid w:val="00E27B29"/>
    <w:rsid w:val="00E42E4F"/>
    <w:rsid w:val="00E432FE"/>
    <w:rsid w:val="00E91169"/>
    <w:rsid w:val="00ED17D5"/>
    <w:rsid w:val="00ED32C2"/>
    <w:rsid w:val="00ED4944"/>
    <w:rsid w:val="00ED53B4"/>
    <w:rsid w:val="00ED5D75"/>
    <w:rsid w:val="00F368F1"/>
    <w:rsid w:val="00F4056C"/>
    <w:rsid w:val="00F470C8"/>
    <w:rsid w:val="00F643CF"/>
    <w:rsid w:val="00F84A98"/>
    <w:rsid w:val="00F94A8E"/>
    <w:rsid w:val="00FB3337"/>
    <w:rsid w:val="00FC281E"/>
    <w:rsid w:val="00FE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E3491"/>
  <w15:chartTrackingRefBased/>
  <w15:docId w15:val="{C53800FB-FD35-4274-84A1-60016A4A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F90"/>
    <w:pPr>
      <w:spacing w:after="120" w:line="312" w:lineRule="auto"/>
    </w:pPr>
    <w:rPr>
      <w:rFonts w:ascii="Montserrat Light" w:hAnsi="Montserrat Light"/>
      <w:sz w:val="17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D17D5"/>
    <w:pPr>
      <w:keepNext/>
      <w:keepLines/>
      <w:spacing w:before="240" w:after="360" w:line="720" w:lineRule="exact"/>
      <w:outlineLvl w:val="0"/>
    </w:pPr>
    <w:rPr>
      <w:rFonts w:ascii="Montserrat Black" w:eastAsiaTheme="majorEastAsia" w:hAnsi="Montserrat Black" w:cs="Times New Roman (Overskrifter"/>
      <w:b/>
      <w:caps/>
      <w:color w:val="00988F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17D5"/>
    <w:pPr>
      <w:keepNext/>
      <w:keepLines/>
      <w:spacing w:before="240" w:after="40"/>
      <w:outlineLvl w:val="1"/>
    </w:pPr>
    <w:rPr>
      <w:rFonts w:ascii="Montserrat ExtraBold" w:eastAsiaTheme="majorEastAsia" w:hAnsi="Montserrat ExtraBold" w:cs="Times New Roman (Overskrifter C"/>
      <w:b/>
      <w:caps/>
      <w:color w:val="00988E" w:themeColor="text2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2E4F"/>
    <w:pPr>
      <w:keepNext/>
      <w:keepLines/>
      <w:spacing w:before="120" w:after="280" w:line="340" w:lineRule="exact"/>
      <w:outlineLvl w:val="2"/>
    </w:pPr>
    <w:rPr>
      <w:rFonts w:eastAsiaTheme="majorEastAsia" w:cstheme="majorBidi"/>
      <w:color w:val="F0F3BE" w:themeColor="background2"/>
      <w:sz w:val="28"/>
    </w:rPr>
  </w:style>
  <w:style w:type="paragraph" w:styleId="Overskrift4">
    <w:name w:val="heading 4"/>
    <w:aliases w:val="Citat/Quote"/>
    <w:basedOn w:val="Normal"/>
    <w:next w:val="Normal"/>
    <w:link w:val="Overskrift4Tegn"/>
    <w:uiPriority w:val="9"/>
    <w:unhideWhenUsed/>
    <w:qFormat/>
    <w:rsid w:val="00821B5D"/>
    <w:pPr>
      <w:keepNext/>
      <w:keepLines/>
      <w:spacing w:before="360" w:after="360" w:line="380" w:lineRule="exact"/>
      <w:outlineLvl w:val="3"/>
    </w:pPr>
    <w:rPr>
      <w:rFonts w:ascii="Montserrat ExtraLight" w:eastAsiaTheme="majorEastAsia" w:hAnsi="Montserrat ExtraLight" w:cstheme="majorBidi"/>
      <w:iCs/>
      <w:color w:val="00988E" w:themeColor="text2"/>
      <w:sz w:val="28"/>
    </w:rPr>
  </w:style>
  <w:style w:type="paragraph" w:styleId="Overskrift5">
    <w:name w:val="heading 5"/>
    <w:aliases w:val="Afsnitsoverskrift"/>
    <w:basedOn w:val="Normal"/>
    <w:next w:val="Normal"/>
    <w:link w:val="Overskrift5Tegn"/>
    <w:uiPriority w:val="9"/>
    <w:unhideWhenUsed/>
    <w:qFormat/>
    <w:rsid w:val="00ED17D5"/>
    <w:pPr>
      <w:keepNext/>
      <w:keepLines/>
      <w:spacing w:before="40" w:after="40"/>
      <w:outlineLvl w:val="4"/>
    </w:pPr>
    <w:rPr>
      <w:rFonts w:ascii="Montserrat ExtraBold" w:eastAsiaTheme="majorEastAsia" w:hAnsi="Montserrat ExtraBold" w:cs="Times New Roman (Overskrifter"/>
      <w:b/>
      <w:caps/>
      <w:color w:val="000000" w:themeColor="text1"/>
      <w:sz w:val="1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5E0A7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B4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E0A7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B4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E0A7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E0A7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D17D5"/>
    <w:rPr>
      <w:rFonts w:ascii="Montserrat Black" w:eastAsiaTheme="majorEastAsia" w:hAnsi="Montserrat Black" w:cs="Times New Roman (Overskrifter"/>
      <w:b/>
      <w:caps/>
      <w:color w:val="00988F"/>
      <w:sz w:val="48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913C3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13C3F"/>
    <w:rPr>
      <w:rFonts w:ascii="Montserrat Light" w:hAnsi="Montserrat Light"/>
      <w:sz w:val="16"/>
    </w:rPr>
  </w:style>
  <w:style w:type="paragraph" w:styleId="Sidefod">
    <w:name w:val="footer"/>
    <w:basedOn w:val="Normal"/>
    <w:link w:val="SidefodTegn"/>
    <w:uiPriority w:val="99"/>
    <w:unhideWhenUsed/>
    <w:rsid w:val="00913C3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13C3F"/>
    <w:rPr>
      <w:rFonts w:ascii="Montserrat Light" w:hAnsi="Montserrat Light"/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D17D5"/>
    <w:rPr>
      <w:rFonts w:ascii="Montserrat ExtraBold" w:eastAsiaTheme="majorEastAsia" w:hAnsi="Montserrat ExtraBold" w:cs="Times New Roman (Overskrifter C"/>
      <w:b/>
      <w:caps/>
      <w:color w:val="00988E" w:themeColor="text2"/>
      <w:szCs w:val="26"/>
    </w:rPr>
  </w:style>
  <w:style w:type="paragraph" w:styleId="Brdtekst">
    <w:name w:val="Body Text"/>
    <w:basedOn w:val="Normal"/>
    <w:link w:val="BrdtekstTegn"/>
    <w:uiPriority w:val="99"/>
    <w:rsid w:val="00E42E4F"/>
    <w:pPr>
      <w:autoSpaceDE w:val="0"/>
      <w:autoSpaceDN w:val="0"/>
      <w:adjustRightInd w:val="0"/>
      <w:spacing w:line="280" w:lineRule="atLeast"/>
      <w:textAlignment w:val="center"/>
    </w:pPr>
    <w:rPr>
      <w:rFonts w:cs="Montserrat Light"/>
      <w:color w:val="000000"/>
      <w:spacing w:val="-2"/>
      <w:szCs w:val="17"/>
    </w:rPr>
  </w:style>
  <w:style w:type="character" w:customStyle="1" w:styleId="BrdtekstTegn">
    <w:name w:val="Brødtekst Tegn"/>
    <w:basedOn w:val="Standardskrifttypeiafsnit"/>
    <w:link w:val="Brdtekst"/>
    <w:uiPriority w:val="99"/>
    <w:rsid w:val="00E42E4F"/>
    <w:rPr>
      <w:rFonts w:ascii="Montserrat Light" w:hAnsi="Montserrat Light" w:cs="Montserrat Light"/>
      <w:color w:val="000000"/>
      <w:spacing w:val="-2"/>
      <w:sz w:val="17"/>
      <w:szCs w:val="17"/>
    </w:rPr>
  </w:style>
  <w:style w:type="paragraph" w:customStyle="1" w:styleId="Underoverskrift">
    <w:name w:val="Underoverskrift"/>
    <w:basedOn w:val="Brdtekst"/>
    <w:uiPriority w:val="99"/>
    <w:rsid w:val="00E42E4F"/>
    <w:pPr>
      <w:spacing w:line="220" w:lineRule="atLeast"/>
    </w:pPr>
    <w:rPr>
      <w:b/>
      <w:bCs/>
      <w:caps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42E4F"/>
    <w:rPr>
      <w:rFonts w:ascii="Montserrat Light" w:eastAsiaTheme="majorEastAsia" w:hAnsi="Montserrat Light" w:cstheme="majorBidi"/>
      <w:color w:val="F0F3BE" w:themeColor="background2"/>
      <w:sz w:val="28"/>
    </w:rPr>
  </w:style>
  <w:style w:type="paragraph" w:customStyle="1" w:styleId="Grundlggendeafsnit">
    <w:name w:val="[Grundlæggende afsnit]"/>
    <w:basedOn w:val="Normal"/>
    <w:uiPriority w:val="99"/>
    <w:rsid w:val="00E42E4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Mellemrubrik">
    <w:name w:val="Mellemrubrik"/>
    <w:uiPriority w:val="99"/>
    <w:rsid w:val="00E42E4F"/>
    <w:rPr>
      <w:rFonts w:ascii="Montserrat" w:hAnsi="Montserrat" w:cs="Montserrat"/>
      <w:b/>
      <w:bCs/>
      <w:caps/>
      <w:spacing w:val="3"/>
      <w:sz w:val="16"/>
      <w:szCs w:val="16"/>
    </w:rPr>
  </w:style>
  <w:style w:type="character" w:customStyle="1" w:styleId="Overskrift4Tegn">
    <w:name w:val="Overskrift 4 Tegn"/>
    <w:aliases w:val="Citat/Quote Tegn"/>
    <w:basedOn w:val="Standardskrifttypeiafsnit"/>
    <w:link w:val="Overskrift4"/>
    <w:uiPriority w:val="9"/>
    <w:rsid w:val="00821B5D"/>
    <w:rPr>
      <w:rFonts w:ascii="Montserrat ExtraLight" w:eastAsiaTheme="majorEastAsia" w:hAnsi="Montserrat ExtraLight" w:cstheme="majorBidi"/>
      <w:iCs/>
      <w:color w:val="00988E" w:themeColor="text2"/>
      <w:sz w:val="28"/>
    </w:rPr>
  </w:style>
  <w:style w:type="paragraph" w:styleId="Listeafsnit">
    <w:name w:val="List Paragraph"/>
    <w:basedOn w:val="Normal"/>
    <w:uiPriority w:val="34"/>
    <w:qFormat/>
    <w:rsid w:val="00A52F4F"/>
    <w:pPr>
      <w:ind w:left="720"/>
    </w:pPr>
  </w:style>
  <w:style w:type="character" w:customStyle="1" w:styleId="Overskrift5Tegn">
    <w:name w:val="Overskrift 5 Tegn"/>
    <w:aliases w:val="Afsnitsoverskrift Tegn"/>
    <w:basedOn w:val="Standardskrifttypeiafsnit"/>
    <w:link w:val="Overskrift5"/>
    <w:uiPriority w:val="9"/>
    <w:rsid w:val="00ED17D5"/>
    <w:rPr>
      <w:rFonts w:ascii="Montserrat ExtraBold" w:eastAsiaTheme="majorEastAsia" w:hAnsi="Montserrat ExtraBold" w:cs="Times New Roman (Overskrifter"/>
      <w:b/>
      <w:caps/>
      <w:color w:val="000000" w:themeColor="text1"/>
      <w:sz w:val="16"/>
    </w:rPr>
  </w:style>
  <w:style w:type="table" w:styleId="Tabel-Gitter">
    <w:name w:val="Table Grid"/>
    <w:basedOn w:val="Tabel-Normal"/>
    <w:uiPriority w:val="39"/>
    <w:rsid w:val="00320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ypografi1">
    <w:name w:val="Typografi1"/>
    <w:basedOn w:val="Tabel-Normal"/>
    <w:uiPriority w:val="99"/>
    <w:rsid w:val="003201E5"/>
    <w:tblPr>
      <w:tblBorders>
        <w:insideV w:val="single" w:sz="4" w:space="0" w:color="auto"/>
      </w:tblBorders>
    </w:tblPr>
  </w:style>
  <w:style w:type="table" w:styleId="Listetabel5-mrk">
    <w:name w:val="List Table 5 Dark"/>
    <w:basedOn w:val="Tabel-Normal"/>
    <w:uiPriority w:val="50"/>
    <w:rsid w:val="003201E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-farve2">
    <w:name w:val="List Table 6 Colorful Accent 2"/>
    <w:aliases w:val="DKNT - Tabel"/>
    <w:basedOn w:val="Tabel-Normal"/>
    <w:uiPriority w:val="51"/>
    <w:rsid w:val="00CF57CC"/>
    <w:pPr>
      <w:spacing w:before="120" w:after="120"/>
      <w:ind w:left="142"/>
    </w:pPr>
    <w:rPr>
      <w:rFonts w:ascii="Montserrat Light" w:hAnsi="Montserrat Light"/>
      <w:color w:val="0D0D0D" w:themeColor="text1" w:themeTint="F2"/>
      <w:sz w:val="16"/>
    </w:rPr>
    <w:tblPr>
      <w:tblStyleRowBandSize w:val="1"/>
      <w:tblStyleColBandSize w:val="1"/>
      <w:tblBorders>
        <w:bottom w:val="single" w:sz="4" w:space="0" w:color="auto"/>
        <w:insideH w:val="single" w:sz="6" w:space="0" w:color="000000" w:themeColor="text1"/>
      </w:tblBorders>
    </w:tblPr>
    <w:tcPr>
      <w:vAlign w:val="center"/>
    </w:tcPr>
    <w:tblStylePr w:type="firstRow">
      <w:rPr>
        <w:rFonts w:ascii="Montserrat ExtraBold" w:hAnsi="Montserrat ExtraBold"/>
        <w:b/>
        <w:bCs/>
        <w:i w:val="0"/>
        <w:color w:val="F0F3BE" w:themeColor="background2"/>
        <w:sz w:val="16"/>
      </w:rPr>
      <w:tblPr/>
      <w:tcPr>
        <w:shd w:val="clear" w:color="auto" w:fill="00988E" w:themeFill="text2"/>
      </w:tcPr>
    </w:tblStylePr>
    <w:tblStylePr w:type="lastRow">
      <w:rPr>
        <w:b/>
        <w:bCs/>
      </w:rPr>
      <w:tblPr/>
      <w:tcPr>
        <w:tcBorders>
          <w:top w:val="double" w:sz="4" w:space="0" w:color="71BB68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E0" w:themeFill="accent2" w:themeFillTint="33"/>
      </w:tcPr>
    </w:tblStylePr>
    <w:tblStylePr w:type="band1Horz">
      <w:rPr>
        <w:color w:val="000000" w:themeColor="text1"/>
      </w:rPr>
    </w:tblStylePr>
    <w:tblStylePr w:type="band2Horz">
      <w:rPr>
        <w:rFonts w:ascii="Montserrat Light" w:hAnsi="Montserrat Light"/>
        <w:b w:val="0"/>
        <w:i w:val="0"/>
        <w:color w:val="000000" w:themeColor="text1"/>
        <w:sz w:val="15"/>
      </w:rPr>
    </w:tblStylePr>
  </w:style>
  <w:style w:type="table" w:styleId="Listetabel6-farverig-farve3">
    <w:name w:val="List Table 6 Colorful Accent 3"/>
    <w:basedOn w:val="Tabel-Normal"/>
    <w:uiPriority w:val="51"/>
    <w:rsid w:val="00A0775F"/>
    <w:rPr>
      <w:color w:val="72B8AB" w:themeColor="accent3" w:themeShade="BF"/>
    </w:rPr>
    <w:tblPr>
      <w:tblStyleRowBandSize w:val="1"/>
      <w:tblStyleColBandSize w:val="1"/>
      <w:tblBorders>
        <w:top w:val="single" w:sz="4" w:space="0" w:color="B5DAD3" w:themeColor="accent3"/>
        <w:bottom w:val="single" w:sz="4" w:space="0" w:color="B5DAD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DAD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DA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7F6" w:themeFill="accent3" w:themeFillTint="33"/>
      </w:tcPr>
    </w:tblStylePr>
    <w:tblStylePr w:type="band1Horz">
      <w:tblPr/>
      <w:tcPr>
        <w:shd w:val="clear" w:color="auto" w:fill="F0F7F6" w:themeFill="accent3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A0775F"/>
    <w:rPr>
      <w:color w:val="42A3E8" w:themeColor="accent5" w:themeShade="BF"/>
    </w:rPr>
    <w:tblPr>
      <w:tblStyleRowBandSize w:val="1"/>
      <w:tblStyleColBandSize w:val="1"/>
      <w:tblBorders>
        <w:top w:val="single" w:sz="4" w:space="0" w:color="9CCFF3" w:themeColor="accent5"/>
        <w:bottom w:val="single" w:sz="4" w:space="0" w:color="9CCFF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CFF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FF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5FC" w:themeFill="accent5" w:themeFillTint="33"/>
      </w:tcPr>
    </w:tblStylePr>
    <w:tblStylePr w:type="band1Horz">
      <w:tblPr/>
      <w:tcPr>
        <w:shd w:val="clear" w:color="auto" w:fill="EBF5FC" w:themeFill="accent5" w:themeFillTint="33"/>
      </w:tcPr>
    </w:tblStylePr>
  </w:style>
  <w:style w:type="table" w:styleId="Listetabel5-mrk-farve5">
    <w:name w:val="List Table 5 Dark Accent 5"/>
    <w:basedOn w:val="Tabel-Normal"/>
    <w:uiPriority w:val="50"/>
    <w:rsid w:val="00A0775F"/>
    <w:rPr>
      <w:color w:val="FFFFFF" w:themeColor="background1"/>
    </w:rPr>
    <w:tblPr>
      <w:tblStyleRowBandSize w:val="1"/>
      <w:tblStyleColBandSize w:val="1"/>
      <w:tblBorders>
        <w:top w:val="single" w:sz="24" w:space="0" w:color="9CCFF3" w:themeColor="accent5"/>
        <w:left w:val="single" w:sz="24" w:space="0" w:color="9CCFF3" w:themeColor="accent5"/>
        <w:bottom w:val="single" w:sz="24" w:space="0" w:color="9CCFF3" w:themeColor="accent5"/>
        <w:right w:val="single" w:sz="24" w:space="0" w:color="9CCFF3" w:themeColor="accent5"/>
      </w:tblBorders>
    </w:tblPr>
    <w:tcPr>
      <w:shd w:val="clear" w:color="auto" w:fill="9CCFF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-farve1">
    <w:name w:val="List Table 6 Colorful Accent 1"/>
    <w:basedOn w:val="Tabel-Normal"/>
    <w:uiPriority w:val="51"/>
    <w:rsid w:val="001E334B"/>
    <w:rPr>
      <w:color w:val="00716A" w:themeColor="accent1" w:themeShade="BF"/>
    </w:rPr>
    <w:tblPr>
      <w:tblStyleRowBandSize w:val="1"/>
      <w:tblStyleColBandSize w:val="1"/>
      <w:tblBorders>
        <w:top w:val="single" w:sz="4" w:space="0" w:color="00988E" w:themeColor="accent1"/>
        <w:bottom w:val="single" w:sz="4" w:space="0" w:color="00988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88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8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FA" w:themeFill="accent1" w:themeFillTint="33"/>
      </w:tcPr>
    </w:tblStylePr>
    <w:tblStylePr w:type="band1Horz">
      <w:tblPr/>
      <w:tcPr>
        <w:shd w:val="clear" w:color="auto" w:fill="B7FFFA" w:themeFill="accent1" w:themeFillTint="33"/>
      </w:tcPr>
    </w:tblStylePr>
  </w:style>
  <w:style w:type="table" w:styleId="Listetabel6-farverig">
    <w:name w:val="List Table 6 Colorful"/>
    <w:basedOn w:val="Tabel-Normal"/>
    <w:uiPriority w:val="51"/>
    <w:rsid w:val="009F186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7-farverig">
    <w:name w:val="List Table 7 Colorful"/>
    <w:basedOn w:val="Tabel-Normal"/>
    <w:uiPriority w:val="52"/>
    <w:rsid w:val="009F186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6-farverig-farve6">
    <w:name w:val="List Table 6 Colorful Accent 6"/>
    <w:basedOn w:val="Tabel-Normal"/>
    <w:uiPriority w:val="51"/>
    <w:rsid w:val="009F186B"/>
    <w:rPr>
      <w:color w:val="00435F" w:themeColor="accent6" w:themeShade="BF"/>
    </w:rPr>
    <w:tblPr>
      <w:tblStyleRowBandSize w:val="1"/>
      <w:tblStyleColBandSize w:val="1"/>
      <w:tblBorders>
        <w:top w:val="single" w:sz="4" w:space="0" w:color="005B7F" w:themeColor="accent6"/>
        <w:bottom w:val="single" w:sz="4" w:space="0" w:color="005B7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B7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F" w:themeFill="accent6" w:themeFillTint="33"/>
      </w:tcPr>
    </w:tblStylePr>
    <w:tblStylePr w:type="band1Horz">
      <w:tblPr/>
      <w:tcPr>
        <w:shd w:val="clear" w:color="auto" w:fill="B2E9FF" w:themeFill="accent6" w:themeFillTint="33"/>
      </w:tcPr>
    </w:tblStylePr>
  </w:style>
  <w:style w:type="table" w:styleId="Gittertabel7-farverig-farve4">
    <w:name w:val="Grid Table 7 Colorful Accent 4"/>
    <w:basedOn w:val="Tabel-Normal"/>
    <w:uiPriority w:val="52"/>
    <w:rsid w:val="009F186B"/>
    <w:rPr>
      <w:color w:val="B1906F" w:themeColor="accent4" w:themeShade="BF"/>
    </w:rPr>
    <w:tblPr>
      <w:tblStyleRowBandSize w:val="1"/>
      <w:tblStyleColBandSize w:val="1"/>
      <w:tblBorders>
        <w:top w:val="single" w:sz="4" w:space="0" w:color="E4D9CE" w:themeColor="accent4" w:themeTint="99"/>
        <w:left w:val="single" w:sz="4" w:space="0" w:color="E4D9CE" w:themeColor="accent4" w:themeTint="99"/>
        <w:bottom w:val="single" w:sz="4" w:space="0" w:color="E4D9CE" w:themeColor="accent4" w:themeTint="99"/>
        <w:right w:val="single" w:sz="4" w:space="0" w:color="E4D9CE" w:themeColor="accent4" w:themeTint="99"/>
        <w:insideH w:val="single" w:sz="4" w:space="0" w:color="E4D9CE" w:themeColor="accent4" w:themeTint="99"/>
        <w:insideV w:val="single" w:sz="4" w:space="0" w:color="E4D9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2EE" w:themeFill="accent4" w:themeFillTint="33"/>
      </w:tcPr>
    </w:tblStylePr>
    <w:tblStylePr w:type="band1Horz">
      <w:tblPr/>
      <w:tcPr>
        <w:shd w:val="clear" w:color="auto" w:fill="F6F2EE" w:themeFill="accent4" w:themeFillTint="33"/>
      </w:tcPr>
    </w:tblStylePr>
    <w:tblStylePr w:type="neCell">
      <w:tblPr/>
      <w:tcPr>
        <w:tcBorders>
          <w:bottom w:val="single" w:sz="4" w:space="0" w:color="E4D9CE" w:themeColor="accent4" w:themeTint="99"/>
        </w:tcBorders>
      </w:tcPr>
    </w:tblStylePr>
    <w:tblStylePr w:type="nwCell">
      <w:tblPr/>
      <w:tcPr>
        <w:tcBorders>
          <w:bottom w:val="single" w:sz="4" w:space="0" w:color="E4D9CE" w:themeColor="accent4" w:themeTint="99"/>
        </w:tcBorders>
      </w:tcPr>
    </w:tblStylePr>
    <w:tblStylePr w:type="seCell">
      <w:tblPr/>
      <w:tcPr>
        <w:tcBorders>
          <w:top w:val="single" w:sz="4" w:space="0" w:color="E4D9CE" w:themeColor="accent4" w:themeTint="99"/>
        </w:tcBorders>
      </w:tcPr>
    </w:tblStylePr>
    <w:tblStylePr w:type="swCell">
      <w:tblPr/>
      <w:tcPr>
        <w:tcBorders>
          <w:top w:val="single" w:sz="4" w:space="0" w:color="E4D9CE" w:themeColor="accent4" w:themeTint="99"/>
        </w:tcBorders>
      </w:tcPr>
    </w:tblStylePr>
  </w:style>
  <w:style w:type="table" w:styleId="Gittertabel4">
    <w:name w:val="Grid Table 4"/>
    <w:basedOn w:val="Tabel-Normal"/>
    <w:uiPriority w:val="49"/>
    <w:rsid w:val="009F18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2923CB"/>
    <w:pPr>
      <w:spacing w:before="240"/>
    </w:pPr>
    <w:rPr>
      <w:rFonts w:ascii="Montserrat" w:hAnsi="Montserrat"/>
      <w:b/>
      <w:bCs/>
      <w:color w:val="00988E" w:themeColor="text2"/>
      <w:sz w:val="20"/>
      <w:szCs w:val="20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1739B"/>
    <w:pPr>
      <w:spacing w:before="120"/>
      <w:ind w:left="170"/>
    </w:pPr>
    <w:rPr>
      <w:iCs/>
      <w:sz w:val="16"/>
      <w:szCs w:val="20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A32EF3"/>
    <w:pPr>
      <w:ind w:left="340"/>
    </w:pPr>
    <w:rPr>
      <w:rFonts w:asciiTheme="minorHAnsi" w:hAnsiTheme="minorHAnsi"/>
      <w:sz w:val="20"/>
      <w:szCs w:val="20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A32EF3"/>
    <w:pPr>
      <w:ind w:left="51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A32EF3"/>
    <w:pPr>
      <w:ind w:left="68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A32EF3"/>
    <w:pPr>
      <w:ind w:left="85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A32EF3"/>
    <w:pPr>
      <w:ind w:left="102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A32EF3"/>
    <w:pPr>
      <w:ind w:left="119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A32EF3"/>
    <w:pPr>
      <w:ind w:left="13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A32EF3"/>
    <w:rPr>
      <w:color w:val="00988F" w:themeColor="hyperlink"/>
      <w:u w:val="single"/>
    </w:rPr>
  </w:style>
  <w:style w:type="paragraph" w:styleId="Overskrift">
    <w:name w:val="TOC Heading"/>
    <w:aliases w:val="Titelforside"/>
    <w:basedOn w:val="Overskrift1"/>
    <w:next w:val="Normal"/>
    <w:uiPriority w:val="39"/>
    <w:unhideWhenUsed/>
    <w:qFormat/>
    <w:rsid w:val="001B71C3"/>
    <w:pPr>
      <w:spacing w:before="120" w:after="120" w:line="216" w:lineRule="auto"/>
      <w:outlineLvl w:val="9"/>
    </w:pPr>
    <w:rPr>
      <w:rFonts w:cs="Times New Roman (Overskrifter C"/>
      <w:bCs/>
      <w:color w:val="FFFFFF" w:themeColor="background1"/>
      <w:sz w:val="96"/>
      <w:szCs w:val="28"/>
      <w:lang w:eastAsia="da-DK"/>
    </w:rPr>
  </w:style>
  <w:style w:type="character" w:styleId="Svagfremhvning">
    <w:name w:val="Subtle Emphasis"/>
    <w:basedOn w:val="Standardskrifttypeiafsnit"/>
    <w:uiPriority w:val="19"/>
    <w:rsid w:val="00A32EF3"/>
    <w:rPr>
      <w:i/>
      <w:iCs/>
      <w:color w:val="000000" w:themeColor="text1"/>
    </w:rPr>
  </w:style>
  <w:style w:type="paragraph" w:styleId="Undertitel">
    <w:name w:val="Subtitle"/>
    <w:basedOn w:val="Normal"/>
    <w:next w:val="Normal"/>
    <w:link w:val="UndertitelTegn"/>
    <w:uiPriority w:val="11"/>
    <w:rsid w:val="00A32EF3"/>
    <w:pPr>
      <w:numPr>
        <w:ilvl w:val="1"/>
      </w:numPr>
      <w:spacing w:after="160"/>
    </w:pPr>
    <w:rPr>
      <w:rFonts w:asciiTheme="minorHAnsi" w:eastAsiaTheme="minorEastAsia" w:hAnsiTheme="minorHAnsi"/>
      <w:color w:val="000000" w:themeColor="text1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32EF3"/>
    <w:rPr>
      <w:rFonts w:eastAsiaTheme="minorEastAsia"/>
      <w:color w:val="000000" w:themeColor="text1"/>
      <w:spacing w:val="15"/>
      <w:sz w:val="22"/>
      <w:szCs w:val="22"/>
    </w:rPr>
  </w:style>
  <w:style w:type="paragraph" w:styleId="Citat">
    <w:name w:val="Quote"/>
    <w:basedOn w:val="Normal"/>
    <w:next w:val="Normal"/>
    <w:link w:val="CitatTegn"/>
    <w:uiPriority w:val="29"/>
    <w:rsid w:val="00A32EF3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32EF3"/>
    <w:rPr>
      <w:rFonts w:ascii="Montserrat Light" w:hAnsi="Montserrat Light"/>
      <w:i/>
      <w:iCs/>
      <w:color w:val="000000" w:themeColor="text1"/>
      <w:sz w:val="17"/>
    </w:rPr>
  </w:style>
  <w:style w:type="character" w:styleId="Sidetal">
    <w:name w:val="page number"/>
    <w:basedOn w:val="Standardskrifttypeiafsnit"/>
    <w:uiPriority w:val="99"/>
    <w:semiHidden/>
    <w:unhideWhenUsed/>
    <w:rsid w:val="00ED53B4"/>
  </w:style>
  <w:style w:type="paragraph" w:styleId="Titel">
    <w:name w:val="Title"/>
    <w:basedOn w:val="Normal"/>
    <w:link w:val="TitelTegn"/>
    <w:uiPriority w:val="1"/>
    <w:rsid w:val="00767E59"/>
    <w:pPr>
      <w:pBdr>
        <w:bottom w:val="single" w:sz="48" w:space="22" w:color="00988E" w:themeColor="accent1"/>
      </w:pBdr>
      <w:spacing w:after="400" w:line="240" w:lineRule="auto"/>
    </w:pPr>
    <w:rPr>
      <w:rFonts w:asciiTheme="majorHAnsi" w:eastAsiaTheme="majorEastAsia" w:hAnsiTheme="majorHAnsi" w:cstheme="majorBidi"/>
      <w:b/>
      <w:color w:val="00BBAE" w:themeColor="text2" w:themeTint="E6"/>
      <w:kern w:val="28"/>
      <w:sz w:val="60"/>
      <w:szCs w:val="56"/>
      <w:lang w:eastAsia="ja-JP"/>
    </w:rPr>
  </w:style>
  <w:style w:type="character" w:customStyle="1" w:styleId="TitelTegn">
    <w:name w:val="Titel Tegn"/>
    <w:basedOn w:val="Standardskrifttypeiafsnit"/>
    <w:link w:val="Titel"/>
    <w:uiPriority w:val="1"/>
    <w:rsid w:val="00767E59"/>
    <w:rPr>
      <w:rFonts w:asciiTheme="majorHAnsi" w:eastAsiaTheme="majorEastAsia" w:hAnsiTheme="majorHAnsi" w:cstheme="majorBidi"/>
      <w:b/>
      <w:color w:val="00BBAE" w:themeColor="text2" w:themeTint="E6"/>
      <w:kern w:val="28"/>
      <w:sz w:val="60"/>
      <w:szCs w:val="56"/>
      <w:lang w:eastAsia="ja-JP"/>
    </w:rPr>
  </w:style>
  <w:style w:type="paragraph" w:styleId="Ingenafstand">
    <w:name w:val="No Spacing"/>
    <w:uiPriority w:val="1"/>
    <w:rsid w:val="00767E59"/>
    <w:rPr>
      <w:rFonts w:ascii="Montserrat Light" w:hAnsi="Montserrat Light"/>
      <w:sz w:val="17"/>
    </w:rPr>
  </w:style>
  <w:style w:type="paragraph" w:styleId="Strktcitat">
    <w:name w:val="Intense Quote"/>
    <w:basedOn w:val="Normal"/>
    <w:next w:val="Normal"/>
    <w:link w:val="StrktcitatTegn"/>
    <w:uiPriority w:val="30"/>
    <w:rsid w:val="00767E59"/>
    <w:pPr>
      <w:pBdr>
        <w:top w:val="single" w:sz="4" w:space="10" w:color="00988E" w:themeColor="accent1"/>
        <w:bottom w:val="single" w:sz="4" w:space="10" w:color="00988E" w:themeColor="accent1"/>
      </w:pBdr>
      <w:spacing w:before="360" w:after="360"/>
      <w:ind w:left="864" w:right="864"/>
      <w:jc w:val="center"/>
    </w:pPr>
    <w:rPr>
      <w:i/>
      <w:iCs/>
      <w:color w:val="00988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7E59"/>
    <w:rPr>
      <w:rFonts w:ascii="Montserrat Light" w:hAnsi="Montserrat Light"/>
      <w:i/>
      <w:iCs/>
      <w:color w:val="00988E" w:themeColor="accent1"/>
      <w:sz w:val="17"/>
    </w:rPr>
  </w:style>
  <w:style w:type="character" w:styleId="Kraftighenvisning">
    <w:name w:val="Intense Reference"/>
    <w:basedOn w:val="Standardskrifttypeiafsnit"/>
    <w:uiPriority w:val="32"/>
    <w:rsid w:val="00767E59"/>
    <w:rPr>
      <w:b/>
      <w:bCs/>
      <w:smallCaps/>
      <w:color w:val="00988E" w:themeColor="accent1"/>
      <w:spacing w:val="5"/>
    </w:rPr>
  </w:style>
  <w:style w:type="character" w:styleId="Svaghenvisning">
    <w:name w:val="Subtle Reference"/>
    <w:basedOn w:val="Standardskrifttypeiafsnit"/>
    <w:uiPriority w:val="31"/>
    <w:rsid w:val="00767E59"/>
    <w:rPr>
      <w:smallCaps/>
      <w:color w:val="5A5A5A" w:themeColor="text1" w:themeTint="A5"/>
    </w:rPr>
  </w:style>
  <w:style w:type="character" w:styleId="Bogenstitel">
    <w:name w:val="Book Title"/>
    <w:basedOn w:val="Standardskrifttypeiafsnit"/>
    <w:uiPriority w:val="33"/>
    <w:rsid w:val="00767E59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821B5D"/>
    <w:pPr>
      <w:spacing w:after="200" w:line="240" w:lineRule="auto"/>
    </w:pPr>
    <w:rPr>
      <w:iCs/>
      <w:color w:val="000000" w:themeColor="text1"/>
      <w:sz w:val="13"/>
      <w:szCs w:val="18"/>
    </w:rPr>
  </w:style>
  <w:style w:type="paragraph" w:customStyle="1" w:styleId="Udenafstand">
    <w:name w:val="Uden afstand"/>
    <w:link w:val="UdenafstandTegn"/>
    <w:qFormat/>
    <w:rsid w:val="002936AA"/>
    <w:rPr>
      <w:rFonts w:ascii="Montserrat Light" w:hAnsi="Montserrat Light" w:cs="Montserrat Light"/>
      <w:color w:val="000000"/>
      <w:spacing w:val="-2"/>
      <w:sz w:val="17"/>
      <w:szCs w:val="17"/>
    </w:rPr>
  </w:style>
  <w:style w:type="character" w:customStyle="1" w:styleId="UdenafstandTegn">
    <w:name w:val="Uden afstand Tegn"/>
    <w:basedOn w:val="BrdtekstTegn"/>
    <w:link w:val="Udenafstand"/>
    <w:rsid w:val="002936AA"/>
    <w:rPr>
      <w:rFonts w:ascii="Montserrat Light" w:hAnsi="Montserrat Light" w:cs="Montserrat Light"/>
      <w:color w:val="000000"/>
      <w:spacing w:val="-2"/>
      <w:sz w:val="17"/>
      <w:szCs w:val="17"/>
    </w:rPr>
  </w:style>
  <w:style w:type="character" w:styleId="Pladsholdertekst">
    <w:name w:val="Placeholder Text"/>
    <w:basedOn w:val="Standardskrifttypeiafsnit"/>
    <w:uiPriority w:val="99"/>
    <w:semiHidden/>
    <w:rsid w:val="00F94A8E"/>
    <w:rPr>
      <w:color w:val="808080"/>
    </w:rPr>
  </w:style>
  <w:style w:type="paragraph" w:styleId="Afsenderadresse">
    <w:name w:val="envelope return"/>
    <w:basedOn w:val="Normal"/>
    <w:uiPriority w:val="99"/>
    <w:semiHidden/>
    <w:unhideWhenUsed/>
    <w:rsid w:val="005E0A7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5E0A7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5E0A7A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5E0A7A"/>
  </w:style>
  <w:style w:type="paragraph" w:styleId="Bloktekst">
    <w:name w:val="Block Text"/>
    <w:basedOn w:val="Normal"/>
    <w:uiPriority w:val="99"/>
    <w:semiHidden/>
    <w:unhideWhenUsed/>
    <w:rsid w:val="005E0A7A"/>
    <w:pPr>
      <w:pBdr>
        <w:top w:val="single" w:sz="2" w:space="10" w:color="00988E" w:themeColor="accent1"/>
        <w:left w:val="single" w:sz="2" w:space="10" w:color="00988E" w:themeColor="accent1"/>
        <w:bottom w:val="single" w:sz="2" w:space="10" w:color="00988E" w:themeColor="accent1"/>
        <w:right w:val="single" w:sz="2" w:space="10" w:color="00988E" w:themeColor="accent1"/>
      </w:pBdr>
      <w:ind w:left="1152" w:right="1152"/>
    </w:pPr>
    <w:rPr>
      <w:rFonts w:asciiTheme="minorHAnsi" w:eastAsiaTheme="minorEastAsia" w:hAnsiTheme="minorHAnsi"/>
      <w:i/>
      <w:iCs/>
      <w:color w:val="00988E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5E0A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5E0A7A"/>
    <w:rPr>
      <w:rFonts w:asciiTheme="majorHAnsi" w:eastAsiaTheme="majorEastAsia" w:hAnsiTheme="majorHAnsi" w:cstheme="majorBidi"/>
      <w:shd w:val="pct20" w:color="auto" w:fill="auto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5E0A7A"/>
    <w:pPr>
      <w:autoSpaceDE/>
      <w:autoSpaceDN/>
      <w:adjustRightInd/>
      <w:spacing w:line="312" w:lineRule="auto"/>
      <w:ind w:firstLine="360"/>
      <w:textAlignment w:val="auto"/>
    </w:pPr>
    <w:rPr>
      <w:rFonts w:cstheme="minorBidi"/>
      <w:color w:val="auto"/>
      <w:spacing w:val="0"/>
      <w:szCs w:val="24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5E0A7A"/>
    <w:rPr>
      <w:rFonts w:ascii="Montserrat Light" w:hAnsi="Montserrat Light" w:cs="Montserrat Light"/>
      <w:color w:val="000000"/>
      <w:spacing w:val="-2"/>
      <w:sz w:val="17"/>
      <w:szCs w:val="17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5E0A7A"/>
    <w:pPr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5E0A7A"/>
    <w:rPr>
      <w:rFonts w:ascii="Montserrat Light" w:hAnsi="Montserrat Light"/>
      <w:sz w:val="17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5E0A7A"/>
    <w:pPr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5E0A7A"/>
    <w:rPr>
      <w:rFonts w:ascii="Montserrat Light" w:hAnsi="Montserrat Light"/>
      <w:sz w:val="17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5E0A7A"/>
    <w:pPr>
      <w:spacing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5E0A7A"/>
    <w:rPr>
      <w:rFonts w:ascii="Montserrat Light" w:hAnsi="Montserrat Light"/>
      <w:sz w:val="17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5E0A7A"/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5E0A7A"/>
    <w:rPr>
      <w:rFonts w:ascii="Montserrat Light" w:hAnsi="Montserrat Light"/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5E0A7A"/>
    <w:pPr>
      <w:spacing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5E0A7A"/>
    <w:rPr>
      <w:rFonts w:ascii="Montserrat Light" w:hAnsi="Montserrat Light"/>
      <w:sz w:val="17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5E0A7A"/>
    <w:pPr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5E0A7A"/>
    <w:rPr>
      <w:rFonts w:ascii="Montserrat Light" w:hAnsi="Montserrat Light"/>
      <w:sz w:val="16"/>
      <w:szCs w:val="1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5E0A7A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5E0A7A"/>
    <w:pPr>
      <w:spacing w:after="0"/>
      <w:ind w:left="170" w:hanging="17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5E0A7A"/>
  </w:style>
  <w:style w:type="character" w:customStyle="1" w:styleId="DatoTegn">
    <w:name w:val="Dato Tegn"/>
    <w:basedOn w:val="Standardskrifttypeiafsnit"/>
    <w:link w:val="Dato"/>
    <w:uiPriority w:val="99"/>
    <w:semiHidden/>
    <w:rsid w:val="005E0A7A"/>
    <w:rPr>
      <w:rFonts w:ascii="Montserrat Light" w:hAnsi="Montserrat Light"/>
      <w:sz w:val="17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5E0A7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5E0A7A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5E0A7A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E0A7A"/>
    <w:rPr>
      <w:rFonts w:ascii="Montserrat Light" w:hAnsi="Montserrat Light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5E0A7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5E0A7A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5E0A7A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5E0A7A"/>
    <w:rPr>
      <w:rFonts w:ascii="Montserrat Light" w:hAnsi="Montserrat Light"/>
      <w:i/>
      <w:iCs/>
      <w:sz w:val="17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170" w:hanging="17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340" w:hanging="17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510" w:hanging="17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680" w:hanging="17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850" w:hanging="17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1020" w:hanging="17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1190" w:hanging="17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1360" w:hanging="17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5E0A7A"/>
    <w:pPr>
      <w:spacing w:after="0" w:line="240" w:lineRule="auto"/>
      <w:ind w:left="1530" w:hanging="17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5E0A7A"/>
    <w:rPr>
      <w:rFonts w:asciiTheme="majorHAnsi" w:eastAsiaTheme="majorEastAsia" w:hAnsiTheme="majorHAnsi" w:cstheme="majorBidi"/>
      <w:b/>
      <w:bCs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E0A7A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E0A7A"/>
    <w:rPr>
      <w:rFonts w:ascii="Montserrat Light" w:hAnsi="Montserrat Light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E0A7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E0A7A"/>
    <w:rPr>
      <w:rFonts w:ascii="Montserrat Light" w:hAnsi="Montserrat Light"/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5E0A7A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5E0A7A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5E0A7A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5E0A7A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5E0A7A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5E0A7A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5E0A7A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5E0A7A"/>
    <w:rPr>
      <w:rFonts w:ascii="Montserrat Light" w:hAnsi="Montserrat Light"/>
      <w:sz w:val="17"/>
    </w:rPr>
  </w:style>
  <w:style w:type="paragraph" w:styleId="Makrotekst">
    <w:name w:val="macro"/>
    <w:link w:val="MakrotekstTegn"/>
    <w:uiPriority w:val="99"/>
    <w:semiHidden/>
    <w:unhideWhenUsed/>
    <w:rsid w:val="005E0A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12" w:lineRule="auto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5E0A7A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0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0A7A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5E0A7A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NormalWeb">
    <w:name w:val="Normal (Web)"/>
    <w:basedOn w:val="Normal"/>
    <w:uiPriority w:val="99"/>
    <w:semiHidden/>
    <w:unhideWhenUsed/>
    <w:rsid w:val="005E0A7A"/>
    <w:rPr>
      <w:rFonts w:ascii="Times New Roman" w:hAnsi="Times New Roman" w:cs="Times New Roman"/>
      <w:sz w:val="24"/>
    </w:rPr>
  </w:style>
  <w:style w:type="paragraph" w:styleId="Normalindrykning">
    <w:name w:val="Normal Indent"/>
    <w:basedOn w:val="Normal"/>
    <w:uiPriority w:val="99"/>
    <w:semiHidden/>
    <w:unhideWhenUsed/>
    <w:rsid w:val="005E0A7A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5E0A7A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5E0A7A"/>
    <w:rPr>
      <w:rFonts w:ascii="Montserrat Light" w:hAnsi="Montserrat Light"/>
      <w:sz w:val="17"/>
    </w:rPr>
  </w:style>
  <w:style w:type="paragraph" w:styleId="Opstilling-forts">
    <w:name w:val="List Continue"/>
    <w:basedOn w:val="Normal"/>
    <w:uiPriority w:val="99"/>
    <w:semiHidden/>
    <w:unhideWhenUsed/>
    <w:rsid w:val="005E0A7A"/>
    <w:pPr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5E0A7A"/>
    <w:pPr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5E0A7A"/>
    <w:pPr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5E0A7A"/>
    <w:pPr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5E0A7A"/>
    <w:pPr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5E0A7A"/>
    <w:pPr>
      <w:numPr>
        <w:numId w:val="5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5E0A7A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5E0A7A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5E0A7A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5E0A7A"/>
    <w:pPr>
      <w:numPr>
        <w:numId w:val="9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5E0A7A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5E0A7A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5E0A7A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5E0A7A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5E0A7A"/>
    <w:pPr>
      <w:numPr>
        <w:numId w:val="14"/>
      </w:numPr>
      <w:contextualSpacing/>
    </w:p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E0A7A"/>
    <w:rPr>
      <w:rFonts w:asciiTheme="majorHAnsi" w:eastAsiaTheme="majorEastAsia" w:hAnsiTheme="majorHAnsi" w:cstheme="majorBidi"/>
      <w:color w:val="004B46" w:themeColor="accent1" w:themeShade="7F"/>
      <w:sz w:val="17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E0A7A"/>
    <w:rPr>
      <w:rFonts w:asciiTheme="majorHAnsi" w:eastAsiaTheme="majorEastAsia" w:hAnsiTheme="majorHAnsi" w:cstheme="majorBidi"/>
      <w:i/>
      <w:iCs/>
      <w:color w:val="004B46" w:themeColor="accent1" w:themeShade="7F"/>
      <w:sz w:val="17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E0A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E0A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5E0A7A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5E0A7A"/>
    <w:rPr>
      <w:rFonts w:ascii="Montserrat Light" w:hAnsi="Montserrat Light"/>
      <w:sz w:val="17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5E0A7A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5E0A7A"/>
    <w:rPr>
      <w:rFonts w:ascii="Montserrat Light" w:hAnsi="Montserrat Light"/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5E0A7A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5E0A7A"/>
    <w:rPr>
      <w:rFonts w:ascii="Montserrat Light" w:hAnsi="Montserrat Light"/>
      <w:sz w:val="17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5E0A7A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5E0A7A"/>
    <w:rPr>
      <w:rFonts w:ascii="Montserrat Light" w:hAnsi="Montserrat Light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p@kystognaturturisme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p@kystognaturturisme.d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ystognaturturisme.sharepoint.com/sites/OfficeSkabeloner/OfficeTemplates/DKNT_Faktaar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9192EC0219445C84B9431DCD80D1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744CD3D-1493-498B-B7E0-6B65E39614CA}"/>
      </w:docPartPr>
      <w:docPartBody>
        <w:p w:rsidR="00164555" w:rsidRDefault="00DD17E3" w:rsidP="00DD17E3">
          <w:pPr>
            <w:pStyle w:val="DD9192EC0219445C84B9431DCD80D116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4240642F192340E7A8229C17BF6BC61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D26FCA-2847-455F-8CBC-430377F87EAA}"/>
      </w:docPartPr>
      <w:docPartBody>
        <w:p w:rsidR="00CD03BA" w:rsidRDefault="00DD17E3" w:rsidP="00DD17E3">
          <w:pPr>
            <w:pStyle w:val="4240642F192340E7A8229C17BF6BC613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972943C288394E60A4CCFD028A5CAC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66DD5D-A245-491F-8D22-239505E7D5CB}"/>
      </w:docPartPr>
      <w:docPartBody>
        <w:p w:rsidR="00CD03BA" w:rsidRDefault="00DD17E3" w:rsidP="00DD17E3">
          <w:pPr>
            <w:pStyle w:val="972943C288394E60A4CCFD028A5CAC6F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D50663054B6F4D85BE2945F5BE825B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9185BE-E864-408E-A66F-479A01EF227F}"/>
      </w:docPartPr>
      <w:docPartBody>
        <w:p w:rsidR="00CD03BA" w:rsidRDefault="00DD17E3" w:rsidP="00DD17E3">
          <w:pPr>
            <w:pStyle w:val="D50663054B6F4D85BE2945F5BE825BC8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ACAA1049FFA47069672BC9241B538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801428-69FB-4124-B0EE-AE87A3EC4D10}"/>
      </w:docPartPr>
      <w:docPartBody>
        <w:p w:rsidR="00CD03BA" w:rsidRDefault="00DD17E3" w:rsidP="00DD17E3">
          <w:pPr>
            <w:pStyle w:val="2ACAA1049FFA47069672BC9241B5388C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899691F363954FE396E58BEA760AB5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BC06CF9-7298-4F15-B5DC-96973850C6D2}"/>
      </w:docPartPr>
      <w:docPartBody>
        <w:p w:rsidR="00CD03BA" w:rsidRDefault="00DD17E3" w:rsidP="00DD17E3">
          <w:pPr>
            <w:pStyle w:val="899691F363954FE396E58BEA760AB5FE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66CA37B1B6C94CB7B0CBBECDB6C541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C509C4-D852-41D9-9457-6F5BF72A22F2}"/>
      </w:docPartPr>
      <w:docPartBody>
        <w:p w:rsidR="00CD03BA" w:rsidRDefault="00DD17E3" w:rsidP="00DD17E3">
          <w:pPr>
            <w:pStyle w:val="66CA37B1B6C94CB7B0CBBECDB6C541F2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403CBF98926840E3BC8EE9616E5C64E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F98599-FF36-4F2A-A5AC-0E9AC57F9053}"/>
      </w:docPartPr>
      <w:docPartBody>
        <w:p w:rsidR="00CD03BA" w:rsidRDefault="00DD17E3" w:rsidP="00DD17E3">
          <w:pPr>
            <w:pStyle w:val="403CBF98926840E3BC8EE9616E5C64E3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973A853125F54B3B92B56A845CB142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925DE1-E00A-4073-829D-8F0FB4DC53EF}"/>
      </w:docPartPr>
      <w:docPartBody>
        <w:p w:rsidR="00CD03BA" w:rsidRDefault="00DD17E3" w:rsidP="00DD17E3">
          <w:pPr>
            <w:pStyle w:val="973A853125F54B3B92B56A845CB1421E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E443CA2D4E5E4C219A199489361A37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78AFEC-FBE7-4B8B-A8A6-E2F9B921F7C9}"/>
      </w:docPartPr>
      <w:docPartBody>
        <w:p w:rsidR="00CD03BA" w:rsidRDefault="00DD17E3" w:rsidP="00DD17E3">
          <w:pPr>
            <w:pStyle w:val="E443CA2D4E5E4C219A199489361A37E2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9596AE3EE3A748AD94D2380DC4AEF1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D4FE71-79D8-421A-AD48-93466148C747}"/>
      </w:docPartPr>
      <w:docPartBody>
        <w:p w:rsidR="00CD03BA" w:rsidRDefault="00DD17E3" w:rsidP="00DD17E3">
          <w:pPr>
            <w:pStyle w:val="9596AE3EE3A748AD94D2380DC4AEF19A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9F9704CCD3504F0588EC1EE8FE45A1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F0A43A-AC98-4AF5-8930-E34AC2754360}"/>
      </w:docPartPr>
      <w:docPartBody>
        <w:p w:rsidR="00CD03BA" w:rsidRDefault="00DD17E3" w:rsidP="00DD17E3">
          <w:pPr>
            <w:pStyle w:val="9F9704CCD3504F0588EC1EE8FE45A1B7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C18FAD4C84E4582AAA852835F56CF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98CEAC-1B35-400B-A26D-F23BD4FA44EC}"/>
      </w:docPartPr>
      <w:docPartBody>
        <w:p w:rsidR="00CD03BA" w:rsidRDefault="00DD17E3" w:rsidP="00DD17E3">
          <w:pPr>
            <w:pStyle w:val="2C18FAD4C84E4582AAA852835F56CFA12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FE41A1B08F1476AB05A9AA2271141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414906-2A12-4AE0-9AEC-562DCB0410E4}"/>
      </w:docPartPr>
      <w:docPartBody>
        <w:p w:rsidR="00DD17E3" w:rsidRDefault="00DD17E3" w:rsidP="00DD17E3">
          <w:pPr>
            <w:pStyle w:val="2FE41A1B08F1476AB05A9AA2271141A4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A587BCD7D324E1EA1B13000161827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FC333C-D838-47C6-9349-859A913FC2B0}"/>
      </w:docPartPr>
      <w:docPartBody>
        <w:p w:rsidR="00DD17E3" w:rsidRDefault="00DD17E3" w:rsidP="00DD17E3">
          <w:pPr>
            <w:pStyle w:val="2A587BCD7D324E1EA1B1300016182729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A25D73EE8B0849829159393DDA2727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F64134-88C8-45E2-8BC2-54B7B97E4051}"/>
      </w:docPartPr>
      <w:docPartBody>
        <w:p w:rsidR="00DD17E3" w:rsidRDefault="00DD17E3" w:rsidP="00DD17E3">
          <w:pPr>
            <w:pStyle w:val="A25D73EE8B0849829159393DDA27276A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B2CC6B6B45154D0FB711BF09DFAEF3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CBF136-A208-4AD6-B80A-33AA638B4889}"/>
      </w:docPartPr>
      <w:docPartBody>
        <w:p w:rsidR="00DD17E3" w:rsidRDefault="00DD17E3" w:rsidP="00DD17E3">
          <w:pPr>
            <w:pStyle w:val="B2CC6B6B45154D0FB711BF09DFAEF31B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C025A4E76005426CBA2F6CE4609088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FC0A3A-66EF-4CB1-81C5-5F39EC33DE30}"/>
      </w:docPartPr>
      <w:docPartBody>
        <w:p w:rsidR="00DD17E3" w:rsidRDefault="00DD17E3" w:rsidP="00DD17E3">
          <w:pPr>
            <w:pStyle w:val="C025A4E76005426CBA2F6CE4609088BD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1845A069730D4239BED83729EBF5A04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726FE8-4C3C-446C-8CA1-5B63E7B2EEF0}"/>
      </w:docPartPr>
      <w:docPartBody>
        <w:p w:rsidR="00DD17E3" w:rsidRDefault="00DD17E3" w:rsidP="00DD17E3">
          <w:pPr>
            <w:pStyle w:val="1845A069730D4239BED83729EBF5A046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1D4C4D5070F94FAD8D48328708F2C2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8A73FBC-977B-4C34-A4B1-CC9E02B695C4}"/>
      </w:docPartPr>
      <w:docPartBody>
        <w:p w:rsidR="00DD17E3" w:rsidRDefault="00DD17E3" w:rsidP="00DD17E3">
          <w:pPr>
            <w:pStyle w:val="1D4C4D5070F94FAD8D48328708F2C25D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195945577ECF4B85B169D03DF0BE87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F1F723-224E-4F0B-9101-76A122CE5CDF}"/>
      </w:docPartPr>
      <w:docPartBody>
        <w:p w:rsidR="00DD17E3" w:rsidRDefault="00DD17E3" w:rsidP="00DD17E3">
          <w:pPr>
            <w:pStyle w:val="195945577ECF4B85B169D03DF0BE875D1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3B76D58950EF490AA36DD86B515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E532A5-8DAB-47A3-B973-67125CAEB84A}"/>
      </w:docPartPr>
      <w:docPartBody>
        <w:p w:rsidR="00342B9E" w:rsidRDefault="00342B9E" w:rsidP="00342B9E">
          <w:pPr>
            <w:pStyle w:val="3B76D58950EF490AA36DD86B5153962A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741BE39E49B4446BB5B39CDAC09EFD7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29A3E5-C316-4888-95F5-D0E9E7815420}"/>
      </w:docPartPr>
      <w:docPartBody>
        <w:p w:rsidR="00342B9E" w:rsidRDefault="00342B9E" w:rsidP="00342B9E">
          <w:pPr>
            <w:pStyle w:val="741BE39E49B4446BB5B39CDAC09EFD79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78A7A7B961444FD9A54AB39F14A1A7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BCDBE6-8E9A-42CA-AA48-AEC73BE39DCA}"/>
      </w:docPartPr>
      <w:docPartBody>
        <w:p w:rsidR="00342B9E" w:rsidRDefault="00342B9E" w:rsidP="00342B9E">
          <w:pPr>
            <w:pStyle w:val="78A7A7B961444FD9A54AB39F14A1A73E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0415C25BD2404C73813F9699642A3A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118DF4-EF56-4495-98D2-72C053CAD151}"/>
      </w:docPartPr>
      <w:docPartBody>
        <w:p w:rsidR="00342B9E" w:rsidRDefault="00342B9E" w:rsidP="00342B9E">
          <w:pPr>
            <w:pStyle w:val="0415C25BD2404C73813F9699642A3A44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35418DC28305464C9BD8FC4B8E87DA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510FD8-F188-4FF6-9315-584F7ED79AD6}"/>
      </w:docPartPr>
      <w:docPartBody>
        <w:p w:rsidR="00342B9E" w:rsidRDefault="00342B9E" w:rsidP="00342B9E">
          <w:pPr>
            <w:pStyle w:val="35418DC28305464C9BD8FC4B8E87DAA0"/>
          </w:pPr>
          <w:r w:rsidRPr="002066C9">
            <w:rPr>
              <w:rStyle w:val="Pladsholdertekst"/>
              <w:sz w:val="18"/>
              <w:szCs w:val="28"/>
            </w:rPr>
            <w:t>.</w:t>
          </w:r>
        </w:p>
      </w:docPartBody>
    </w:docPart>
    <w:docPart>
      <w:docPartPr>
        <w:name w:val="CC89717AC4DE4139A380D6B304824A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D814A9-C8A2-4954-B2F0-5E3EB9D05303}"/>
      </w:docPartPr>
      <w:docPartBody>
        <w:p w:rsidR="00342B9E" w:rsidRDefault="00342B9E" w:rsidP="00342B9E">
          <w:pPr>
            <w:pStyle w:val="CC89717AC4DE4139A380D6B304824ADF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9B476EE12ADF4B83B000BC6FC74BD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DB0B4D-8C53-476B-8BE1-0B64B6A8BC69}"/>
      </w:docPartPr>
      <w:docPartBody>
        <w:p w:rsidR="00342B9E" w:rsidRDefault="00342B9E" w:rsidP="00342B9E">
          <w:pPr>
            <w:pStyle w:val="9B476EE12ADF4B83B000BC6FC74BD158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F6A871D0665B440CA810C893A832E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B4DB9F-1324-4084-8A5D-0140B0DC4FAE}"/>
      </w:docPartPr>
      <w:docPartBody>
        <w:p w:rsidR="00342B9E" w:rsidRDefault="00342B9E" w:rsidP="00342B9E">
          <w:pPr>
            <w:pStyle w:val="F6A871D0665B440CA810C893A832E140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ED6B437807514427A77925E75A3432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3FFC5A-4984-4099-97B9-0702949C40E0}"/>
      </w:docPartPr>
      <w:docPartBody>
        <w:p w:rsidR="00342B9E" w:rsidRDefault="00342B9E" w:rsidP="00342B9E">
          <w:pPr>
            <w:pStyle w:val="ED6B437807514427A77925E75A3432E5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DAF51480801349CEADE03861560122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E88111-6249-422C-B040-BEC070470E3F}"/>
      </w:docPartPr>
      <w:docPartBody>
        <w:p w:rsidR="00342B9E" w:rsidRDefault="00342B9E" w:rsidP="00342B9E">
          <w:pPr>
            <w:pStyle w:val="DAF51480801349CEADE0386156012263"/>
          </w:pPr>
          <w:r w:rsidRPr="002066C9">
            <w:rPr>
              <w:rStyle w:val="Pladsholdertekst"/>
              <w:sz w:val="18"/>
              <w:szCs w:val="28"/>
            </w:rPr>
            <w:t>.</w:t>
          </w:r>
        </w:p>
      </w:docPartBody>
    </w:docPart>
    <w:docPart>
      <w:docPartPr>
        <w:name w:val="43DD0CE6A062415EA20BF9237EAB59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D27F8D-F12A-40AF-8AD1-C5F18C14810D}"/>
      </w:docPartPr>
      <w:docPartBody>
        <w:p w:rsidR="00342B9E" w:rsidRDefault="00342B9E" w:rsidP="00342B9E">
          <w:pPr>
            <w:pStyle w:val="43DD0CE6A062415EA20BF9237EAB5965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5C6588ED47945D6AE7543CA83C6A2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AA308C-1D93-4F1C-BBB6-B837DA7B0A3D}"/>
      </w:docPartPr>
      <w:docPartBody>
        <w:p w:rsidR="00342B9E" w:rsidRDefault="00342B9E" w:rsidP="00342B9E">
          <w:pPr>
            <w:pStyle w:val="25C6588ED47945D6AE7543CA83C6A2BD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4C566D3B364B4ED6A8FFDAB3330224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DEA2AF-13D2-49AF-BD26-09BD7C3855CB}"/>
      </w:docPartPr>
      <w:docPartBody>
        <w:p w:rsidR="00342B9E" w:rsidRDefault="00342B9E" w:rsidP="00342B9E">
          <w:pPr>
            <w:pStyle w:val="4C566D3B364B4ED6A8FFDAB3330224DC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  <w:docPart>
      <w:docPartPr>
        <w:name w:val="25D9FD7753474869ADBB9A5B71044F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1857D1-CA37-4AAE-9D6C-7C9105707075}"/>
      </w:docPartPr>
      <w:docPartBody>
        <w:p w:rsidR="00342B9E" w:rsidRDefault="00342B9E" w:rsidP="00342B9E">
          <w:pPr>
            <w:pStyle w:val="25D9FD7753474869ADBB9A5B71044F14"/>
          </w:pPr>
          <w:r w:rsidRPr="002066C9">
            <w:rPr>
              <w:rStyle w:val="Pladsholdertekst"/>
              <w:sz w:val="18"/>
              <w:szCs w:val="28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Times New Roman (Overskrifter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Times New Roman (Overskrifter C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ExtraLight">
    <w:panose1 w:val="00000300000000000000"/>
    <w:charset w:val="4D"/>
    <w:family w:val="auto"/>
    <w:pitch w:val="variable"/>
    <w:sig w:usb0="2000020F" w:usb1="00000003" w:usb2="00000000" w:usb3="00000000" w:csb0="0000019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ontserrat">
    <w:panose1 w:val="00000500000000000000"/>
    <w:charset w:val="4D"/>
    <w:family w:val="auto"/>
    <w:pitch w:val="variable"/>
    <w:sig w:usb0="A000022F" w:usb1="4000204B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E7"/>
    <w:rsid w:val="00164555"/>
    <w:rsid w:val="002C79E7"/>
    <w:rsid w:val="00342B9E"/>
    <w:rsid w:val="00A15510"/>
    <w:rsid w:val="00CD03BA"/>
    <w:rsid w:val="00D1426B"/>
    <w:rsid w:val="00D603A6"/>
    <w:rsid w:val="00DD17E3"/>
    <w:rsid w:val="00EB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da-D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342B9E"/>
    <w:rPr>
      <w:color w:val="808080"/>
    </w:rPr>
  </w:style>
  <w:style w:type="paragraph" w:customStyle="1" w:styleId="DD9192EC0219445C84B9431DCD80D1162">
    <w:name w:val="DD9192EC0219445C84B9431DCD80D116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4240642F192340E7A8229C17BF6BC6132">
    <w:name w:val="4240642F192340E7A8229C17BF6BC613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972943C288394E60A4CCFD028A5CAC6F2">
    <w:name w:val="972943C288394E60A4CCFD028A5CAC6F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D50663054B6F4D85BE2945F5BE825BC82">
    <w:name w:val="D50663054B6F4D85BE2945F5BE825BC8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2ACAA1049FFA47069672BC9241B5388C2">
    <w:name w:val="2ACAA1049FFA47069672BC9241B5388C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899691F363954FE396E58BEA760AB5FE2">
    <w:name w:val="899691F363954FE396E58BEA760AB5FE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66CA37B1B6C94CB7B0CBBECDB6C541F22">
    <w:name w:val="66CA37B1B6C94CB7B0CBBECDB6C541F2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403CBF98926840E3BC8EE9616E5C64E32">
    <w:name w:val="403CBF98926840E3BC8EE9616E5C64E3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973A853125F54B3B92B56A845CB1421E2">
    <w:name w:val="973A853125F54B3B92B56A845CB1421E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E443CA2D4E5E4C219A199489361A37E22">
    <w:name w:val="E443CA2D4E5E4C219A199489361A37E2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9596AE3EE3A748AD94D2380DC4AEF19A2">
    <w:name w:val="9596AE3EE3A748AD94D2380DC4AEF19A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2FE41A1B08F1476AB05A9AA2271141A41">
    <w:name w:val="2FE41A1B08F1476AB05A9AA2271141A4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9F9704CCD3504F0588EC1EE8FE45A1B72">
    <w:name w:val="9F9704CCD3504F0588EC1EE8FE45A1B7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2C18FAD4C84E4582AAA852835F56CFA12">
    <w:name w:val="2C18FAD4C84E4582AAA852835F56CFA12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2A587BCD7D324E1EA1B13000161827291">
    <w:name w:val="2A587BCD7D324E1EA1B1300016182729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A25D73EE8B0849829159393DDA27276A1">
    <w:name w:val="A25D73EE8B0849829159393DDA27276A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B2CC6B6B45154D0FB711BF09DFAEF31B1">
    <w:name w:val="B2CC6B6B45154D0FB711BF09DFAEF31B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C025A4E76005426CBA2F6CE4609088BD1">
    <w:name w:val="C025A4E76005426CBA2F6CE4609088BD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1845A069730D4239BED83729EBF5A0461">
    <w:name w:val="1845A069730D4239BED83729EBF5A046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1D4C4D5070F94FAD8D48328708F2C25D1">
    <w:name w:val="1D4C4D5070F94FAD8D48328708F2C25D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195945577ECF4B85B169D03DF0BE875D1">
    <w:name w:val="195945577ECF4B85B169D03DF0BE875D1"/>
    <w:rsid w:val="00DD17E3"/>
    <w:pPr>
      <w:spacing w:after="120" w:line="312" w:lineRule="auto"/>
    </w:pPr>
    <w:rPr>
      <w:rFonts w:ascii="Montserrat Light" w:eastAsiaTheme="minorHAnsi" w:hAnsi="Montserrat Light"/>
      <w:kern w:val="0"/>
      <w:sz w:val="17"/>
      <w:szCs w:val="24"/>
      <w:lang w:eastAsia="en-US"/>
      <w14:ligatures w14:val="none"/>
    </w:rPr>
  </w:style>
  <w:style w:type="paragraph" w:customStyle="1" w:styleId="3B76D58950EF490AA36DD86B5153962A">
    <w:name w:val="3B76D58950EF490AA36DD86B5153962A"/>
    <w:rsid w:val="00342B9E"/>
  </w:style>
  <w:style w:type="paragraph" w:customStyle="1" w:styleId="741BE39E49B4446BB5B39CDAC09EFD79">
    <w:name w:val="741BE39E49B4446BB5B39CDAC09EFD79"/>
    <w:rsid w:val="00342B9E"/>
  </w:style>
  <w:style w:type="paragraph" w:customStyle="1" w:styleId="78A7A7B961444FD9A54AB39F14A1A73E">
    <w:name w:val="78A7A7B961444FD9A54AB39F14A1A73E"/>
    <w:rsid w:val="00342B9E"/>
  </w:style>
  <w:style w:type="paragraph" w:customStyle="1" w:styleId="0415C25BD2404C73813F9699642A3A44">
    <w:name w:val="0415C25BD2404C73813F9699642A3A44"/>
    <w:rsid w:val="00342B9E"/>
  </w:style>
  <w:style w:type="paragraph" w:customStyle="1" w:styleId="35418DC28305464C9BD8FC4B8E87DAA0">
    <w:name w:val="35418DC28305464C9BD8FC4B8E87DAA0"/>
    <w:rsid w:val="00342B9E"/>
  </w:style>
  <w:style w:type="paragraph" w:customStyle="1" w:styleId="CC89717AC4DE4139A380D6B304824ADF">
    <w:name w:val="CC89717AC4DE4139A380D6B304824ADF"/>
    <w:rsid w:val="00342B9E"/>
  </w:style>
  <w:style w:type="paragraph" w:customStyle="1" w:styleId="9B476EE12ADF4B83B000BC6FC74BD158">
    <w:name w:val="9B476EE12ADF4B83B000BC6FC74BD158"/>
    <w:rsid w:val="00342B9E"/>
  </w:style>
  <w:style w:type="paragraph" w:customStyle="1" w:styleId="F6A871D0665B440CA810C893A832E140">
    <w:name w:val="F6A871D0665B440CA810C893A832E140"/>
    <w:rsid w:val="00342B9E"/>
  </w:style>
  <w:style w:type="paragraph" w:customStyle="1" w:styleId="ED6B437807514427A77925E75A3432E5">
    <w:name w:val="ED6B437807514427A77925E75A3432E5"/>
    <w:rsid w:val="00342B9E"/>
  </w:style>
  <w:style w:type="paragraph" w:customStyle="1" w:styleId="DAF51480801349CEADE0386156012263">
    <w:name w:val="DAF51480801349CEADE0386156012263"/>
    <w:rsid w:val="00342B9E"/>
  </w:style>
  <w:style w:type="paragraph" w:customStyle="1" w:styleId="43DD0CE6A062415EA20BF9237EAB5965">
    <w:name w:val="43DD0CE6A062415EA20BF9237EAB5965"/>
    <w:rsid w:val="00342B9E"/>
  </w:style>
  <w:style w:type="paragraph" w:customStyle="1" w:styleId="25C6588ED47945D6AE7543CA83C6A2BD">
    <w:name w:val="25C6588ED47945D6AE7543CA83C6A2BD"/>
    <w:rsid w:val="00342B9E"/>
  </w:style>
  <w:style w:type="paragraph" w:customStyle="1" w:styleId="4C566D3B364B4ED6A8FFDAB3330224DC">
    <w:name w:val="4C566D3B364B4ED6A8FFDAB3330224DC"/>
    <w:rsid w:val="00342B9E"/>
  </w:style>
  <w:style w:type="paragraph" w:customStyle="1" w:styleId="25D9FD7753474869ADBB9A5B71044F14">
    <w:name w:val="25D9FD7753474869ADBB9A5B71044F14"/>
    <w:rsid w:val="00342B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Brugerdefineret 2">
      <a:dk1>
        <a:srgbClr val="000000"/>
      </a:dk1>
      <a:lt1>
        <a:srgbClr val="FFFFFF"/>
      </a:lt1>
      <a:dk2>
        <a:srgbClr val="00988E"/>
      </a:dk2>
      <a:lt2>
        <a:srgbClr val="F0F3BE"/>
      </a:lt2>
      <a:accent1>
        <a:srgbClr val="00988E"/>
      </a:accent1>
      <a:accent2>
        <a:srgbClr val="71BB68"/>
      </a:accent2>
      <a:accent3>
        <a:srgbClr val="B5DAD3"/>
      </a:accent3>
      <a:accent4>
        <a:srgbClr val="D3C1AE"/>
      </a:accent4>
      <a:accent5>
        <a:srgbClr val="9CCFF3"/>
      </a:accent5>
      <a:accent6>
        <a:srgbClr val="005B7F"/>
      </a:accent6>
      <a:hlink>
        <a:srgbClr val="00988F"/>
      </a:hlink>
      <a:folHlink>
        <a:srgbClr val="000000"/>
      </a:folHlink>
    </a:clrScheme>
    <a:fontScheme name="Brugerdefineret 5">
      <a:majorFont>
        <a:latin typeface="Montserrat Black"/>
        <a:ea typeface=""/>
        <a:cs typeface=""/>
      </a:majorFont>
      <a:minorFont>
        <a:latin typeface="Montserrat Light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dk1"/>
        </a:solidFill>
        <a:ln>
          <a:noFill/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2C6B8B88A5F2499B4F31BC7FE73CC0" ma:contentTypeVersion="2" ma:contentTypeDescription="Opret et nyt dokument." ma:contentTypeScope="" ma:versionID="3f882ca9016c5eee041b5aef60418d40">
  <xsd:schema xmlns:xsd="http://www.w3.org/2001/XMLSchema" xmlns:xs="http://www.w3.org/2001/XMLSchema" xmlns:p="http://schemas.microsoft.com/office/2006/metadata/properties" xmlns:ns2="6a5e7b3c-f7a6-44a6-987b-b7a2215e698d" targetNamespace="http://schemas.microsoft.com/office/2006/metadata/properties" ma:root="true" ma:fieldsID="056571fe3719b8ae3421d06f11ee8bcb" ns2:_="">
    <xsd:import namespace="6a5e7b3c-f7a6-44a6-987b-b7a2215e6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e7b3c-f7a6-44a6-987b-b7a2215e6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10AE42-0407-4528-AA35-8E2E573E4B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0E2EDA-CE3B-43F9-AB4B-C98F27E89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e7b3c-f7a6-44a6-987b-b7a2215e6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43B42E-B394-40A3-916D-376B200067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FCBBAA-FD95-4578-94A9-D24DE67390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DKNT_Faktaark</Template>
  <TotalTime>7</TotalTime>
  <Pages>4</Pages>
  <Words>795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Faktaark</vt:lpstr>
    </vt:vector>
  </TitlesOfParts>
  <Manager/>
  <Company/>
  <LinksUpToDate>false</LinksUpToDate>
  <CharactersWithSpaces>5640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Faktaark</dc:title>
  <dc:subject/>
  <dc:creator>Cathrine Laursen</dc:creator>
  <cp:keywords/>
  <dc:description/>
  <cp:lastModifiedBy>Cathrine Laursen</cp:lastModifiedBy>
  <cp:revision>7</cp:revision>
  <dcterms:created xsi:type="dcterms:W3CDTF">2023-08-10T08:23:00Z</dcterms:created>
  <dcterms:modified xsi:type="dcterms:W3CDTF">2023-08-11T06:33:00Z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0x010100B12C6B8B88A5F2499B4F31BC7FE73CC0</vt:lpwstr>
  </property>
</Properties>
</file>